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1981" w:tblpY="2147"/>
        <w:tblW w:w="3946" w:type="pct"/>
        <w:tblLayout w:type="fixed"/>
        <w:tblLook w:val="04A0" w:firstRow="1" w:lastRow="0" w:firstColumn="1" w:lastColumn="0" w:noHBand="0" w:noVBand="1"/>
      </w:tblPr>
      <w:tblGrid>
        <w:gridCol w:w="988"/>
        <w:gridCol w:w="991"/>
        <w:gridCol w:w="1136"/>
        <w:gridCol w:w="1117"/>
        <w:gridCol w:w="1105"/>
        <w:gridCol w:w="1178"/>
        <w:gridCol w:w="1136"/>
        <w:gridCol w:w="1317"/>
        <w:gridCol w:w="1244"/>
      </w:tblGrid>
      <w:tr w:rsidR="00B93784" w:rsidRPr="005A4BF2" w:rsidTr="00B93784">
        <w:trPr>
          <w:trHeight w:val="1530"/>
        </w:trPr>
        <w:tc>
          <w:tcPr>
            <w:tcW w:w="4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F163D" w:rsidRDefault="00FF163D" w:rsidP="00512075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B93784">
              <w:rPr>
                <w:b/>
                <w:sz w:val="24"/>
                <w:szCs w:val="24"/>
              </w:rPr>
              <w:t>Seesaw</w:t>
            </w:r>
          </w:p>
          <w:p w:rsid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B93784" w:rsidRP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DF5B32" w:rsidRPr="00B93784" w:rsidRDefault="00DF5B32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DF5B32" w:rsidRDefault="00DF5B32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B93784" w:rsidRP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DF5B32" w:rsidRPr="00B93784" w:rsidRDefault="00DF5B32" w:rsidP="005120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8528F2" w:rsidRPr="00B93784" w:rsidRDefault="00DF5B32" w:rsidP="000D7DCA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 xml:space="preserve">Live on </w:t>
            </w:r>
            <w:r w:rsidR="008528F2" w:rsidRPr="00B93784">
              <w:rPr>
                <w:b/>
                <w:sz w:val="24"/>
                <w:szCs w:val="24"/>
              </w:rPr>
              <w:t>MS Teams</w:t>
            </w:r>
          </w:p>
        </w:tc>
        <w:tc>
          <w:tcPr>
            <w:tcW w:w="55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93784" w:rsidRDefault="00FF163D" w:rsidP="000D7DCA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 xml:space="preserve">Lesson 1 </w:t>
            </w:r>
            <w:r w:rsidRPr="00B93784">
              <w:rPr>
                <w:b/>
                <w:sz w:val="24"/>
                <w:szCs w:val="24"/>
              </w:rPr>
              <w:br/>
              <w:t>Seesaw</w:t>
            </w:r>
          </w:p>
          <w:p w:rsidR="00B93784" w:rsidRDefault="00B93784" w:rsidP="000D7DCA">
            <w:pPr>
              <w:jc w:val="center"/>
              <w:rPr>
                <w:b/>
                <w:sz w:val="24"/>
                <w:szCs w:val="24"/>
              </w:rPr>
            </w:pPr>
          </w:p>
          <w:p w:rsidR="00FF163D" w:rsidRDefault="00FF163D" w:rsidP="000D7DCA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 xml:space="preserve">  </w:t>
            </w:r>
          </w:p>
          <w:p w:rsidR="00B93784" w:rsidRPr="00B93784" w:rsidRDefault="00B93784" w:rsidP="000D7DCA">
            <w:pPr>
              <w:jc w:val="center"/>
              <w:rPr>
                <w:b/>
                <w:sz w:val="24"/>
                <w:szCs w:val="24"/>
              </w:rPr>
            </w:pPr>
          </w:p>
          <w:p w:rsidR="00DF5B32" w:rsidRPr="00B93784" w:rsidRDefault="00DF5B32" w:rsidP="000D7DCA">
            <w:pPr>
              <w:jc w:val="center"/>
              <w:rPr>
                <w:b/>
                <w:sz w:val="24"/>
                <w:szCs w:val="24"/>
              </w:rPr>
            </w:pPr>
          </w:p>
          <w:p w:rsidR="00DF5B32" w:rsidRPr="00B93784" w:rsidRDefault="00DF5B32" w:rsidP="000D7DCA">
            <w:pPr>
              <w:jc w:val="center"/>
              <w:rPr>
                <w:b/>
                <w:sz w:val="24"/>
                <w:szCs w:val="24"/>
              </w:rPr>
            </w:pPr>
          </w:p>
          <w:p w:rsidR="00DF5B32" w:rsidRPr="00B93784" w:rsidRDefault="00DF5B32" w:rsidP="000D7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DF5B32" w:rsidRPr="00B93784" w:rsidRDefault="00FF163D" w:rsidP="00512075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>Learning break</w:t>
            </w:r>
          </w:p>
          <w:p w:rsidR="00DF5B32" w:rsidRPr="00B93784" w:rsidRDefault="00DF5B32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FF163D" w:rsidRPr="00B93784" w:rsidRDefault="00FF163D" w:rsidP="00512075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4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F163D" w:rsidRPr="00B93784" w:rsidRDefault="00FF163D" w:rsidP="002C421F">
            <w:pPr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>Lesson 2</w:t>
            </w:r>
          </w:p>
          <w:p w:rsidR="00DF5B32" w:rsidRDefault="002C421F" w:rsidP="00DF5B32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>Seesaw</w:t>
            </w:r>
          </w:p>
          <w:p w:rsidR="00B93784" w:rsidRPr="00B93784" w:rsidRDefault="00B93784" w:rsidP="00DF5B32">
            <w:pPr>
              <w:jc w:val="center"/>
              <w:rPr>
                <w:b/>
                <w:sz w:val="24"/>
                <w:szCs w:val="24"/>
              </w:rPr>
            </w:pPr>
          </w:p>
          <w:p w:rsidR="002C421F" w:rsidRDefault="002C421F" w:rsidP="00DF5B32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DF5B32">
            <w:pPr>
              <w:jc w:val="center"/>
              <w:rPr>
                <w:b/>
                <w:sz w:val="24"/>
                <w:szCs w:val="24"/>
              </w:rPr>
            </w:pPr>
          </w:p>
          <w:p w:rsidR="00B93784" w:rsidRPr="00B93784" w:rsidRDefault="00B93784" w:rsidP="00DF5B32">
            <w:pPr>
              <w:jc w:val="center"/>
              <w:rPr>
                <w:b/>
                <w:sz w:val="24"/>
                <w:szCs w:val="24"/>
              </w:rPr>
            </w:pPr>
          </w:p>
          <w:p w:rsidR="002C421F" w:rsidRPr="00B93784" w:rsidRDefault="002C421F" w:rsidP="00DF5B32">
            <w:pPr>
              <w:jc w:val="center"/>
              <w:rPr>
                <w:b/>
                <w:sz w:val="24"/>
                <w:szCs w:val="24"/>
              </w:rPr>
            </w:pPr>
          </w:p>
          <w:p w:rsidR="00FF163D" w:rsidRPr="00B93784" w:rsidRDefault="00FF163D" w:rsidP="005120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F163D" w:rsidRDefault="00FF163D" w:rsidP="00512075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>Learning Break</w:t>
            </w:r>
          </w:p>
          <w:p w:rsid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B93784" w:rsidRP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DF5B32" w:rsidRDefault="00DF5B32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B93784" w:rsidRP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DF5B32" w:rsidRPr="00B93784" w:rsidRDefault="00DF5B32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DF5B32" w:rsidRPr="00B93784" w:rsidRDefault="00DF5B32" w:rsidP="005120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F163D" w:rsidRDefault="00B93784" w:rsidP="00B937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Lesson 3 Seesaw</w:t>
            </w: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P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F163D" w:rsidRPr="00B93784" w:rsidRDefault="00FF163D" w:rsidP="00512075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>Lesson 4</w:t>
            </w:r>
          </w:p>
          <w:p w:rsidR="00FF163D" w:rsidRDefault="00FF163D" w:rsidP="00512075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>Seesaw</w:t>
            </w:r>
          </w:p>
          <w:p w:rsidR="00B93784" w:rsidRP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DF5B32" w:rsidRPr="00B93784" w:rsidRDefault="00DF5B32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DF5B32" w:rsidRDefault="00DF5B32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B93784" w:rsidRPr="00B93784" w:rsidRDefault="00B93784" w:rsidP="00512075">
            <w:pPr>
              <w:jc w:val="center"/>
              <w:rPr>
                <w:b/>
                <w:sz w:val="24"/>
                <w:szCs w:val="24"/>
              </w:rPr>
            </w:pPr>
          </w:p>
          <w:p w:rsidR="00FF163D" w:rsidRPr="00B93784" w:rsidRDefault="00FF163D" w:rsidP="00512075">
            <w:pPr>
              <w:jc w:val="center"/>
              <w:rPr>
                <w:b/>
                <w:sz w:val="24"/>
                <w:szCs w:val="24"/>
              </w:rPr>
            </w:pPr>
            <w:r w:rsidRPr="00B9378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9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Live on MS Teams</w:t>
            </w: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  <w:p w:rsidR="00B93784" w:rsidRPr="00B93784" w:rsidRDefault="00B93784" w:rsidP="00B9378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93784" w:rsidRPr="005A4BF2" w:rsidTr="00B93784">
        <w:trPr>
          <w:trHeight w:val="763"/>
        </w:trPr>
        <w:tc>
          <w:tcPr>
            <w:tcW w:w="484" w:type="pct"/>
            <w:shd w:val="clear" w:color="auto" w:fill="D9D9D9" w:themeFill="background1" w:themeFillShade="D9"/>
            <w:vAlign w:val="center"/>
          </w:tcPr>
          <w:p w:rsidR="00FF163D" w:rsidRPr="005A4BF2" w:rsidRDefault="00FF163D" w:rsidP="008528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  <w:r w:rsidR="008528F2">
              <w:rPr>
                <w:b/>
                <w:sz w:val="20"/>
                <w:szCs w:val="20"/>
              </w:rPr>
              <w:t>00-9.30</w:t>
            </w:r>
          </w:p>
        </w:tc>
        <w:tc>
          <w:tcPr>
            <w:tcW w:w="485" w:type="pct"/>
            <w:shd w:val="clear" w:color="auto" w:fill="D9D9D9" w:themeFill="background1" w:themeFillShade="D9"/>
          </w:tcPr>
          <w:p w:rsidR="00FF163D" w:rsidRDefault="00FF163D" w:rsidP="00512075">
            <w:pPr>
              <w:jc w:val="center"/>
              <w:rPr>
                <w:b/>
                <w:sz w:val="20"/>
                <w:szCs w:val="20"/>
              </w:rPr>
            </w:pPr>
          </w:p>
          <w:p w:rsidR="00FF163D" w:rsidRDefault="008528F2" w:rsidP="008528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9:30 -9.45</w:t>
            </w:r>
          </w:p>
        </w:tc>
        <w:tc>
          <w:tcPr>
            <w:tcW w:w="556" w:type="pct"/>
            <w:shd w:val="clear" w:color="auto" w:fill="D9D9D9" w:themeFill="background1" w:themeFillShade="D9"/>
            <w:vAlign w:val="center"/>
          </w:tcPr>
          <w:p w:rsidR="00FF163D" w:rsidRPr="005A4BF2" w:rsidRDefault="008528F2" w:rsidP="005120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9.45-11.00</w:t>
            </w:r>
          </w:p>
        </w:tc>
        <w:tc>
          <w:tcPr>
            <w:tcW w:w="547" w:type="pct"/>
            <w:shd w:val="clear" w:color="auto" w:fill="D9D9D9" w:themeFill="background1" w:themeFillShade="D9"/>
          </w:tcPr>
          <w:p w:rsidR="00FF163D" w:rsidRPr="005A4BF2" w:rsidRDefault="00FF163D" w:rsidP="005120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11:00 – 11:15 </w:t>
            </w:r>
          </w:p>
        </w:tc>
        <w:tc>
          <w:tcPr>
            <w:tcW w:w="541" w:type="pct"/>
            <w:shd w:val="clear" w:color="auto" w:fill="D9D9D9" w:themeFill="background1" w:themeFillShade="D9"/>
            <w:vAlign w:val="center"/>
          </w:tcPr>
          <w:p w:rsidR="00FF163D" w:rsidRPr="005A4BF2" w:rsidRDefault="00FF163D" w:rsidP="005120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11.15-12.15</w:t>
            </w:r>
          </w:p>
        </w:tc>
        <w:tc>
          <w:tcPr>
            <w:tcW w:w="577" w:type="pct"/>
            <w:shd w:val="clear" w:color="auto" w:fill="D9D9D9" w:themeFill="background1" w:themeFillShade="D9"/>
            <w:vAlign w:val="center"/>
          </w:tcPr>
          <w:p w:rsidR="00FF163D" w:rsidRPr="005A4BF2" w:rsidRDefault="00FF163D" w:rsidP="005120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12.15-1.15</w:t>
            </w:r>
            <w:r w:rsidRPr="005A4BF2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  <w:shd w:val="clear" w:color="auto" w:fill="D9D9D9" w:themeFill="background1" w:themeFillShade="D9"/>
            <w:vAlign w:val="center"/>
          </w:tcPr>
          <w:p w:rsidR="00FF163D" w:rsidRPr="005A4BF2" w:rsidRDefault="00FF163D" w:rsidP="00512075">
            <w:pPr>
              <w:jc w:val="center"/>
              <w:rPr>
                <w:b/>
                <w:sz w:val="20"/>
                <w:szCs w:val="20"/>
              </w:rPr>
            </w:pPr>
            <w:r w:rsidRPr="005A4BF2">
              <w:rPr>
                <w:b/>
                <w:sz w:val="20"/>
                <w:szCs w:val="20"/>
              </w:rPr>
              <w:t>1.15-</w:t>
            </w:r>
            <w:r>
              <w:rPr>
                <w:b/>
                <w:sz w:val="20"/>
                <w:szCs w:val="20"/>
              </w:rPr>
              <w:t>1.45</w:t>
            </w:r>
          </w:p>
        </w:tc>
        <w:tc>
          <w:tcPr>
            <w:tcW w:w="645" w:type="pct"/>
            <w:shd w:val="clear" w:color="auto" w:fill="D9D9D9" w:themeFill="background1" w:themeFillShade="D9"/>
            <w:vAlign w:val="center"/>
          </w:tcPr>
          <w:p w:rsidR="00FF163D" w:rsidRPr="005A4BF2" w:rsidRDefault="00FF163D" w:rsidP="008C2414">
            <w:pPr>
              <w:jc w:val="center"/>
              <w:rPr>
                <w:b/>
                <w:sz w:val="20"/>
                <w:szCs w:val="20"/>
              </w:rPr>
            </w:pPr>
            <w:r w:rsidRPr="005A4BF2">
              <w:rPr>
                <w:b/>
                <w:sz w:val="20"/>
                <w:szCs w:val="20"/>
              </w:rPr>
              <w:t>1</w:t>
            </w:r>
            <w:r w:rsidR="00DF5B32">
              <w:rPr>
                <w:b/>
                <w:sz w:val="20"/>
                <w:szCs w:val="20"/>
              </w:rPr>
              <w:t>.45-</w:t>
            </w:r>
            <w:r>
              <w:rPr>
                <w:b/>
                <w:sz w:val="20"/>
                <w:szCs w:val="20"/>
              </w:rPr>
              <w:t>2.30</w:t>
            </w:r>
          </w:p>
        </w:tc>
        <w:tc>
          <w:tcPr>
            <w:tcW w:w="609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F163D" w:rsidRPr="005A4BF2" w:rsidRDefault="00FF163D" w:rsidP="00A8436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2.30-3.00</w:t>
            </w:r>
          </w:p>
        </w:tc>
      </w:tr>
      <w:tr w:rsidR="00B93784" w:rsidTr="00B93784">
        <w:trPr>
          <w:cantSplit/>
          <w:trHeight w:val="2226"/>
        </w:trPr>
        <w:tc>
          <w:tcPr>
            <w:tcW w:w="484" w:type="pct"/>
            <w:shd w:val="clear" w:color="auto" w:fill="92D050"/>
            <w:vAlign w:val="center"/>
          </w:tcPr>
          <w:p w:rsidR="004F4A60" w:rsidRDefault="004F4A60" w:rsidP="00FF16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  <w:p w:rsidR="00FF163D" w:rsidRPr="005A4BF2" w:rsidRDefault="004F4A60" w:rsidP="00B937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Joe W</w:t>
            </w:r>
            <w:r w:rsidR="00FF163D">
              <w:rPr>
                <w:sz w:val="20"/>
                <w:szCs w:val="20"/>
              </w:rPr>
              <w:t xml:space="preserve">icks </w:t>
            </w:r>
            <w:r w:rsidR="00B93784">
              <w:rPr>
                <w:sz w:val="20"/>
                <w:szCs w:val="20"/>
              </w:rPr>
              <w:t>/Yoga</w:t>
            </w:r>
          </w:p>
        </w:tc>
        <w:tc>
          <w:tcPr>
            <w:tcW w:w="485" w:type="pct"/>
            <w:shd w:val="clear" w:color="auto" w:fill="A6A6A6" w:themeFill="background1" w:themeFillShade="A6"/>
          </w:tcPr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4F4A60" w:rsidRDefault="00B93784" w:rsidP="00512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Welcome to the day</w:t>
            </w:r>
          </w:p>
          <w:p w:rsidR="004F4A60" w:rsidRPr="008528F2" w:rsidRDefault="004F4A60" w:rsidP="004F4A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6" w:type="pct"/>
            <w:shd w:val="clear" w:color="auto" w:fill="00B0F0"/>
            <w:vAlign w:val="center"/>
          </w:tcPr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Numeracy </w:t>
            </w: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Power Maths </w:t>
            </w: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Pr="004A4DD4" w:rsidRDefault="00FF163D" w:rsidP="0051207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7" w:type="pct"/>
            <w:shd w:val="clear" w:color="auto" w:fill="A6A6A6" w:themeFill="background1" w:themeFillShade="A6"/>
          </w:tcPr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B93784" w:rsidRDefault="00FF163D" w:rsidP="00512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Snack/</w:t>
            </w: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Break time </w:t>
            </w:r>
          </w:p>
          <w:p w:rsidR="00FF163D" w:rsidRDefault="00FF163D" w:rsidP="00512075">
            <w:pPr>
              <w:jc w:val="center"/>
              <w:rPr>
                <w:sz w:val="20"/>
                <w:szCs w:val="20"/>
              </w:rPr>
            </w:pPr>
          </w:p>
          <w:p w:rsidR="00FF163D" w:rsidRPr="005A4BF2" w:rsidRDefault="00FF163D" w:rsidP="00512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Assembly</w:t>
            </w:r>
          </w:p>
        </w:tc>
        <w:tc>
          <w:tcPr>
            <w:tcW w:w="541" w:type="pct"/>
            <w:shd w:val="clear" w:color="auto" w:fill="FFFF00"/>
            <w:vAlign w:val="center"/>
          </w:tcPr>
          <w:p w:rsidR="00FF163D" w:rsidRPr="002C421F" w:rsidRDefault="002C421F" w:rsidP="002C42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Literacy </w:t>
            </w:r>
          </w:p>
        </w:tc>
        <w:tc>
          <w:tcPr>
            <w:tcW w:w="577" w:type="pct"/>
            <w:shd w:val="clear" w:color="auto" w:fill="BFBFBF" w:themeFill="background1" w:themeFillShade="BF"/>
            <w:vAlign w:val="center"/>
          </w:tcPr>
          <w:p w:rsidR="00FF163D" w:rsidRPr="005A4BF2" w:rsidRDefault="00FF163D" w:rsidP="00FF16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Lunch</w:t>
            </w:r>
          </w:p>
        </w:tc>
        <w:tc>
          <w:tcPr>
            <w:tcW w:w="556" w:type="pct"/>
            <w:shd w:val="clear" w:color="auto" w:fill="FFFF00"/>
            <w:vAlign w:val="center"/>
          </w:tcPr>
          <w:p w:rsidR="00FF163D" w:rsidRPr="00B93784" w:rsidRDefault="00B93784" w:rsidP="00B93784">
            <w:pPr>
              <w:jc w:val="center"/>
              <w:rPr>
                <w:sz w:val="20"/>
                <w:szCs w:val="20"/>
              </w:rPr>
            </w:pPr>
            <w:r w:rsidRPr="00B93784">
              <w:rPr>
                <w:sz w:val="20"/>
                <w:szCs w:val="20"/>
              </w:rPr>
              <w:t>Phonics</w:t>
            </w:r>
          </w:p>
        </w:tc>
        <w:tc>
          <w:tcPr>
            <w:tcW w:w="645" w:type="pct"/>
            <w:shd w:val="clear" w:color="auto" w:fill="92D050"/>
            <w:vAlign w:val="center"/>
          </w:tcPr>
          <w:p w:rsidR="00FF163D" w:rsidRDefault="00B93784" w:rsidP="004A4DD4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Humanities</w:t>
            </w:r>
          </w:p>
          <w:p w:rsidR="00FF163D" w:rsidRDefault="00B93784" w:rsidP="004A4DD4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Art/Music </w:t>
            </w:r>
          </w:p>
          <w:p w:rsidR="00FF163D" w:rsidRPr="005A4BF2" w:rsidRDefault="00FF163D" w:rsidP="00B93784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tcBorders>
              <w:right w:val="single" w:sz="12" w:space="0" w:color="auto"/>
            </w:tcBorders>
            <w:shd w:val="clear" w:color="auto" w:fill="FF0000"/>
            <w:vAlign w:val="center"/>
          </w:tcPr>
          <w:p w:rsidR="00FF163D" w:rsidRPr="005A4BF2" w:rsidRDefault="00B93784" w:rsidP="00512075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Story </w:t>
            </w:r>
          </w:p>
          <w:p w:rsidR="00B93784" w:rsidRDefault="00B93784" w:rsidP="00512075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FF163D" w:rsidRPr="005A4BF2" w:rsidRDefault="00FF163D" w:rsidP="00512075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5A4BF2">
              <w:rPr>
                <w:sz w:val="20"/>
                <w:szCs w:val="20"/>
              </w:rPr>
              <w:t>Social Game</w:t>
            </w:r>
          </w:p>
          <w:p w:rsidR="00FF163D" w:rsidRPr="005A4BF2" w:rsidRDefault="00FF163D" w:rsidP="00512075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FF163D" w:rsidRDefault="00FF163D" w:rsidP="00512075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Reflection</w:t>
            </w:r>
          </w:p>
          <w:p w:rsidR="00FF163D" w:rsidRDefault="00FF163D" w:rsidP="00512075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FF163D" w:rsidRPr="004A4DD4" w:rsidRDefault="00FF163D" w:rsidP="00512075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4F4A60" w:rsidRDefault="004F4A60" w:rsidP="004F4A6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HOME LEARNING TIMETABLE</w:t>
      </w:r>
    </w:p>
    <w:p w:rsidR="004F4A60" w:rsidRDefault="00B93784" w:rsidP="004F4A60">
      <w:pPr>
        <w:jc w:val="center"/>
        <w:rPr>
          <w:rFonts w:ascii="Raleway" w:hAnsi="Raleway"/>
          <w:sz w:val="16"/>
          <w:szCs w:val="16"/>
        </w:rPr>
      </w:pPr>
      <w:r>
        <w:rPr>
          <w:b/>
          <w:sz w:val="28"/>
          <w:szCs w:val="28"/>
          <w:u w:val="single"/>
        </w:rPr>
        <w:t>LOWER SCHOOL FS/1/2</w:t>
      </w:r>
    </w:p>
    <w:p w:rsidR="00512075" w:rsidRDefault="00512075" w:rsidP="000C64D2">
      <w:pPr>
        <w:rPr>
          <w:rFonts w:ascii="Raleway" w:hAnsi="Raleway"/>
          <w:sz w:val="28"/>
          <w:szCs w:val="28"/>
          <w:u w:val="single"/>
        </w:rPr>
      </w:pPr>
    </w:p>
    <w:p w:rsidR="00512075" w:rsidRDefault="00512075" w:rsidP="000C64D2">
      <w:pPr>
        <w:rPr>
          <w:rFonts w:ascii="Raleway" w:hAnsi="Raleway"/>
          <w:sz w:val="28"/>
          <w:szCs w:val="28"/>
          <w:u w:val="single"/>
        </w:rPr>
      </w:pPr>
    </w:p>
    <w:p w:rsidR="00512075" w:rsidRDefault="00512075" w:rsidP="000C64D2">
      <w:pPr>
        <w:rPr>
          <w:rFonts w:ascii="Raleway" w:hAnsi="Raleway"/>
          <w:sz w:val="28"/>
          <w:szCs w:val="28"/>
          <w:u w:val="single"/>
        </w:rPr>
      </w:pPr>
    </w:p>
    <w:p w:rsidR="00512075" w:rsidRDefault="00512075" w:rsidP="000C64D2">
      <w:pPr>
        <w:rPr>
          <w:rFonts w:ascii="Raleway" w:hAnsi="Raleway"/>
          <w:sz w:val="28"/>
          <w:szCs w:val="28"/>
          <w:u w:val="single"/>
        </w:rPr>
      </w:pPr>
    </w:p>
    <w:p w:rsidR="00512075" w:rsidRDefault="00512075" w:rsidP="000C64D2">
      <w:pPr>
        <w:rPr>
          <w:rFonts w:ascii="Raleway" w:hAnsi="Raleway"/>
          <w:sz w:val="28"/>
          <w:szCs w:val="28"/>
          <w:u w:val="single"/>
        </w:rPr>
      </w:pPr>
    </w:p>
    <w:p w:rsidR="00512075" w:rsidRDefault="00512075" w:rsidP="000C64D2">
      <w:pPr>
        <w:rPr>
          <w:rFonts w:ascii="Raleway" w:hAnsi="Raleway"/>
          <w:sz w:val="28"/>
          <w:szCs w:val="28"/>
          <w:u w:val="single"/>
        </w:rPr>
      </w:pPr>
    </w:p>
    <w:sectPr w:rsidR="00512075" w:rsidSect="00E86EA9">
      <w:pgSz w:w="15840" w:h="12240" w:orient="landscape"/>
      <w:pgMar w:top="851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A2A" w:rsidRDefault="00080A2A" w:rsidP="009D7BDB">
      <w:pPr>
        <w:spacing w:after="0" w:line="240" w:lineRule="auto"/>
      </w:pPr>
      <w:r>
        <w:separator/>
      </w:r>
    </w:p>
  </w:endnote>
  <w:endnote w:type="continuationSeparator" w:id="0">
    <w:p w:rsidR="00080A2A" w:rsidRDefault="00080A2A" w:rsidP="009D7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A2A" w:rsidRDefault="00080A2A" w:rsidP="009D7BDB">
      <w:pPr>
        <w:spacing w:after="0" w:line="240" w:lineRule="auto"/>
      </w:pPr>
      <w:r>
        <w:separator/>
      </w:r>
    </w:p>
  </w:footnote>
  <w:footnote w:type="continuationSeparator" w:id="0">
    <w:p w:rsidR="00080A2A" w:rsidRDefault="00080A2A" w:rsidP="009D7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579C1"/>
    <w:multiLevelType w:val="hybridMultilevel"/>
    <w:tmpl w:val="4B78BE42"/>
    <w:lvl w:ilvl="0" w:tplc="EE06E26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577AF"/>
    <w:multiLevelType w:val="hybridMultilevel"/>
    <w:tmpl w:val="C6D2E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D53CD"/>
    <w:multiLevelType w:val="hybridMultilevel"/>
    <w:tmpl w:val="3618AF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E81531"/>
    <w:multiLevelType w:val="hybridMultilevel"/>
    <w:tmpl w:val="56428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A1239F"/>
    <w:multiLevelType w:val="hybridMultilevel"/>
    <w:tmpl w:val="69C05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3"/>
  </w:num>
  <w:num w:numId="5">
    <w:abstractNumId w:val="4"/>
  </w:num>
  <w:num w:numId="6">
    <w:abstractNumId w:val="2"/>
  </w:num>
  <w:num w:numId="7">
    <w:abstractNumId w:val="8"/>
  </w:num>
  <w:num w:numId="8">
    <w:abstractNumId w:val="7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AC0"/>
    <w:rsid w:val="00037A41"/>
    <w:rsid w:val="00080A2A"/>
    <w:rsid w:val="000B0ED0"/>
    <w:rsid w:val="000C64D2"/>
    <w:rsid w:val="000D5089"/>
    <w:rsid w:val="000D7DCA"/>
    <w:rsid w:val="001104A2"/>
    <w:rsid w:val="00127AA5"/>
    <w:rsid w:val="00156D2F"/>
    <w:rsid w:val="001C2A50"/>
    <w:rsid w:val="002072DF"/>
    <w:rsid w:val="00221370"/>
    <w:rsid w:val="00266748"/>
    <w:rsid w:val="00277255"/>
    <w:rsid w:val="002B6CD9"/>
    <w:rsid w:val="002C421F"/>
    <w:rsid w:val="0031736F"/>
    <w:rsid w:val="003637E2"/>
    <w:rsid w:val="00387946"/>
    <w:rsid w:val="0039271E"/>
    <w:rsid w:val="003A10C0"/>
    <w:rsid w:val="00491830"/>
    <w:rsid w:val="004A4DD4"/>
    <w:rsid w:val="004B4296"/>
    <w:rsid w:val="004D7C90"/>
    <w:rsid w:val="004F0A55"/>
    <w:rsid w:val="004F4A60"/>
    <w:rsid w:val="00512075"/>
    <w:rsid w:val="005177E4"/>
    <w:rsid w:val="00534A56"/>
    <w:rsid w:val="00586BA2"/>
    <w:rsid w:val="005A4BF2"/>
    <w:rsid w:val="005B46D1"/>
    <w:rsid w:val="005C1E6E"/>
    <w:rsid w:val="005E6014"/>
    <w:rsid w:val="00602B59"/>
    <w:rsid w:val="00620C0B"/>
    <w:rsid w:val="006246ED"/>
    <w:rsid w:val="006378C3"/>
    <w:rsid w:val="006474BA"/>
    <w:rsid w:val="00656A3D"/>
    <w:rsid w:val="00663313"/>
    <w:rsid w:val="0069748E"/>
    <w:rsid w:val="007046DA"/>
    <w:rsid w:val="00765C1E"/>
    <w:rsid w:val="007C33A0"/>
    <w:rsid w:val="007C4DEB"/>
    <w:rsid w:val="007C5DF5"/>
    <w:rsid w:val="007D58AC"/>
    <w:rsid w:val="008452A2"/>
    <w:rsid w:val="0084769D"/>
    <w:rsid w:val="008528F2"/>
    <w:rsid w:val="008A2316"/>
    <w:rsid w:val="008B4D20"/>
    <w:rsid w:val="008C2414"/>
    <w:rsid w:val="008F5EDE"/>
    <w:rsid w:val="0092522F"/>
    <w:rsid w:val="00977C4E"/>
    <w:rsid w:val="00987036"/>
    <w:rsid w:val="009B3F37"/>
    <w:rsid w:val="009C1FB1"/>
    <w:rsid w:val="009D7BDB"/>
    <w:rsid w:val="009E1DFB"/>
    <w:rsid w:val="009F7004"/>
    <w:rsid w:val="00A07F7C"/>
    <w:rsid w:val="00A255AF"/>
    <w:rsid w:val="00A52137"/>
    <w:rsid w:val="00A84368"/>
    <w:rsid w:val="00A90C74"/>
    <w:rsid w:val="00A976EB"/>
    <w:rsid w:val="00AA6639"/>
    <w:rsid w:val="00AA729A"/>
    <w:rsid w:val="00AC7F02"/>
    <w:rsid w:val="00AD59FB"/>
    <w:rsid w:val="00B40B80"/>
    <w:rsid w:val="00B87AC0"/>
    <w:rsid w:val="00B93784"/>
    <w:rsid w:val="00BB23F6"/>
    <w:rsid w:val="00C7482C"/>
    <w:rsid w:val="00CC7874"/>
    <w:rsid w:val="00DB117A"/>
    <w:rsid w:val="00DB1FC9"/>
    <w:rsid w:val="00DD0EA9"/>
    <w:rsid w:val="00DF5B32"/>
    <w:rsid w:val="00E01CB0"/>
    <w:rsid w:val="00E224F7"/>
    <w:rsid w:val="00E84028"/>
    <w:rsid w:val="00E86EA9"/>
    <w:rsid w:val="00E95317"/>
    <w:rsid w:val="00EC1FC4"/>
    <w:rsid w:val="00ED35BA"/>
    <w:rsid w:val="00F06807"/>
    <w:rsid w:val="00F406E5"/>
    <w:rsid w:val="00F42EDC"/>
    <w:rsid w:val="00F47EFC"/>
    <w:rsid w:val="00FC4CE8"/>
    <w:rsid w:val="00FE0F68"/>
    <w:rsid w:val="00FF163D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4C48F9-51B6-40C4-B383-6573E4B8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NoSpacing">
    <w:name w:val="No Spacing"/>
    <w:uiPriority w:val="1"/>
    <w:qFormat/>
    <w:rsid w:val="000C64D2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0" ma:contentTypeDescription="Create a new document." ma:contentTypeScope="" ma:versionID="f32fc8453a0ba85043f731b28808cd22">
  <xsd:schema xmlns:xsd="http://www.w3.org/2001/XMLSchema" xmlns:xs="http://www.w3.org/2001/XMLSchema" xmlns:p="http://schemas.microsoft.com/office/2006/metadata/properties" xmlns:ns2="7bbf069e-3809-44e2-98ce-88dc97cf9d98" targetNamespace="http://schemas.microsoft.com/office/2006/metadata/properties" ma:root="true" ma:fieldsID="3f1d5698ff8676460c9a2e72756889a4" ns2:_="">
    <xsd:import namespace="7bbf069e-3809-44e2-98ce-88dc97cf9d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049C89-9EC1-49DE-9CCD-D49CA3DE4E9D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7bbf069e-3809-44e2-98ce-88dc97cf9d9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C24ECD1-7479-44A0-A4C5-A1CD9963C0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69C121-6635-44B7-9908-898318B07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AE9D48A5</Template>
  <TotalTime>1</TotalTime>
  <Pages>1</Pages>
  <Words>78</Words>
  <Characters>447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Liz Town</cp:lastModifiedBy>
  <cp:revision>2</cp:revision>
  <cp:lastPrinted>2020-11-04T11:50:00Z</cp:lastPrinted>
  <dcterms:created xsi:type="dcterms:W3CDTF">2021-01-06T08:49:00Z</dcterms:created>
  <dcterms:modified xsi:type="dcterms:W3CDTF">2021-01-06T08:49:00Z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