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6C8D8" w14:textId="49D71C34" w:rsidR="002E7E73" w:rsidRDefault="005C6209" w:rsidP="002E7E73">
      <w:pPr>
        <w:jc w:val="right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4</w:t>
      </w:r>
      <w:r w:rsidR="00A73C16">
        <w:rPr>
          <w:rFonts w:ascii="Raleway" w:hAnsi="Raleway"/>
          <w:sz w:val="24"/>
          <w:szCs w:val="24"/>
        </w:rPr>
        <w:t xml:space="preserve"> </w:t>
      </w:r>
      <w:r w:rsidR="0036676D">
        <w:rPr>
          <w:rFonts w:ascii="Raleway" w:hAnsi="Raleway"/>
          <w:sz w:val="24"/>
          <w:szCs w:val="24"/>
        </w:rPr>
        <w:t>Dece</w:t>
      </w:r>
      <w:r w:rsidR="008A67A6">
        <w:rPr>
          <w:rFonts w:ascii="Raleway" w:hAnsi="Raleway"/>
          <w:sz w:val="24"/>
          <w:szCs w:val="24"/>
        </w:rPr>
        <w:t>mber</w:t>
      </w:r>
      <w:r w:rsidR="00A73C16">
        <w:rPr>
          <w:rFonts w:ascii="Raleway" w:hAnsi="Raleway"/>
          <w:sz w:val="24"/>
          <w:szCs w:val="24"/>
        </w:rPr>
        <w:t xml:space="preserve"> </w:t>
      </w:r>
      <w:r w:rsidR="6668BEA6" w:rsidRPr="6668BEA6">
        <w:rPr>
          <w:rFonts w:ascii="Raleway" w:hAnsi="Raleway"/>
          <w:sz w:val="24"/>
          <w:szCs w:val="24"/>
        </w:rPr>
        <w:t>202</w:t>
      </w:r>
      <w:r w:rsidR="0036676D">
        <w:rPr>
          <w:rFonts w:ascii="Raleway" w:hAnsi="Raleway"/>
          <w:sz w:val="24"/>
          <w:szCs w:val="24"/>
        </w:rPr>
        <w:t>4</w:t>
      </w:r>
    </w:p>
    <w:p w14:paraId="5BD3EB79" w14:textId="0A306644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Dear Parents</w:t>
      </w:r>
      <w:r w:rsidR="005C6209">
        <w:rPr>
          <w:rFonts w:ascii="Raleway" w:hAnsi="Raleway"/>
          <w:sz w:val="24"/>
          <w:szCs w:val="24"/>
        </w:rPr>
        <w:t xml:space="preserve"> of Children in Y5W</w:t>
      </w:r>
    </w:p>
    <w:p w14:paraId="6BFD5519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</w:p>
    <w:p w14:paraId="70B69F9B" w14:textId="73B2691B" w:rsidR="00791AA9" w:rsidRDefault="00791AA9" w:rsidP="002E7E73">
      <w:pPr>
        <w:jc w:val="both"/>
        <w:rPr>
          <w:rFonts w:ascii="Raleway" w:hAnsi="Raleway"/>
          <w:b/>
          <w:sz w:val="24"/>
          <w:szCs w:val="24"/>
        </w:rPr>
      </w:pPr>
      <w:r w:rsidRPr="00791AA9">
        <w:rPr>
          <w:rFonts w:ascii="Raleway" w:hAnsi="Raleway"/>
          <w:b/>
          <w:sz w:val="24"/>
          <w:szCs w:val="24"/>
        </w:rPr>
        <w:t>SWIMMING</w:t>
      </w:r>
      <w:r w:rsidR="00A50EC2">
        <w:rPr>
          <w:rFonts w:ascii="Raleway" w:hAnsi="Raleway"/>
          <w:b/>
          <w:sz w:val="24"/>
          <w:szCs w:val="24"/>
        </w:rPr>
        <w:t xml:space="preserve"> LESSONS</w:t>
      </w:r>
      <w:r w:rsidR="001273AA">
        <w:rPr>
          <w:rFonts w:ascii="Raleway" w:hAnsi="Raleway"/>
          <w:b/>
          <w:sz w:val="24"/>
          <w:szCs w:val="24"/>
        </w:rPr>
        <w:t xml:space="preserve"> - CLOTHES</w:t>
      </w:r>
    </w:p>
    <w:p w14:paraId="117CA124" w14:textId="77777777" w:rsidR="00A50EC2" w:rsidRDefault="00A50EC2" w:rsidP="002E7E73">
      <w:pPr>
        <w:jc w:val="both"/>
        <w:rPr>
          <w:rFonts w:ascii="Raleway" w:hAnsi="Raleway"/>
          <w:sz w:val="24"/>
          <w:szCs w:val="24"/>
        </w:rPr>
      </w:pPr>
    </w:p>
    <w:p w14:paraId="2FACC7D0" w14:textId="77777777" w:rsidR="005C6209" w:rsidRDefault="007027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am writing to </w:t>
      </w:r>
      <w:r w:rsidR="000B3FD0">
        <w:rPr>
          <w:rFonts w:ascii="Raleway" w:hAnsi="Raleway"/>
          <w:sz w:val="24"/>
          <w:szCs w:val="24"/>
        </w:rPr>
        <w:t xml:space="preserve">inform of your child’s swimming progress. </w:t>
      </w:r>
    </w:p>
    <w:p w14:paraId="76FE6D05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41311417" w14:textId="127A4038" w:rsidR="00CE19BE" w:rsidRDefault="004514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Your child </w:t>
      </w:r>
      <w:r w:rsidR="00034642">
        <w:rPr>
          <w:rFonts w:ascii="Raleway" w:hAnsi="Raleway"/>
          <w:sz w:val="24"/>
          <w:szCs w:val="24"/>
        </w:rPr>
        <w:t xml:space="preserve">has met the required standard in the areas we have assessed </w:t>
      </w:r>
      <w:r w:rsidR="00693B1A">
        <w:rPr>
          <w:rFonts w:ascii="Raleway" w:hAnsi="Raleway"/>
          <w:sz w:val="24"/>
          <w:szCs w:val="24"/>
        </w:rPr>
        <w:t>so far</w:t>
      </w:r>
      <w:r w:rsidR="00034642">
        <w:rPr>
          <w:rFonts w:ascii="Raleway" w:hAnsi="Raleway"/>
          <w:sz w:val="24"/>
          <w:szCs w:val="24"/>
        </w:rPr>
        <w:t>.</w:t>
      </w:r>
      <w:r>
        <w:rPr>
          <w:rFonts w:ascii="Raleway" w:hAnsi="Raleway"/>
          <w:sz w:val="24"/>
          <w:szCs w:val="24"/>
        </w:rPr>
        <w:t xml:space="preserve"> </w:t>
      </w:r>
      <w:proofErr w:type="gramStart"/>
      <w:r>
        <w:rPr>
          <w:rFonts w:ascii="Raleway" w:hAnsi="Raleway"/>
          <w:sz w:val="24"/>
          <w:szCs w:val="24"/>
        </w:rPr>
        <w:t>In order</w:t>
      </w:r>
      <w:r w:rsidR="00F30F1D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>to</w:t>
      </w:r>
      <w:proofErr w:type="gramEnd"/>
      <w:r>
        <w:rPr>
          <w:rFonts w:ascii="Raleway" w:hAnsi="Raleway"/>
          <w:sz w:val="24"/>
          <w:szCs w:val="24"/>
        </w:rPr>
        <w:t xml:space="preserve"> </w:t>
      </w:r>
      <w:r w:rsidR="00ED0B13">
        <w:rPr>
          <w:rFonts w:ascii="Raleway" w:hAnsi="Raleway"/>
          <w:sz w:val="24"/>
          <w:szCs w:val="24"/>
        </w:rPr>
        <w:t xml:space="preserve">fully </w:t>
      </w:r>
      <w:r>
        <w:rPr>
          <w:rFonts w:ascii="Raleway" w:hAnsi="Raleway"/>
          <w:sz w:val="24"/>
          <w:szCs w:val="24"/>
        </w:rPr>
        <w:t>meet</w:t>
      </w:r>
      <w:r w:rsidR="0013588D" w:rsidRPr="0013588D">
        <w:rPr>
          <w:rFonts w:ascii="Raleway" w:hAnsi="Raleway"/>
          <w:sz w:val="24"/>
          <w:szCs w:val="24"/>
        </w:rPr>
        <w:t xml:space="preserve"> the </w:t>
      </w:r>
      <w:r w:rsidR="002B244D">
        <w:rPr>
          <w:rFonts w:ascii="Raleway" w:hAnsi="Raleway"/>
          <w:sz w:val="24"/>
          <w:szCs w:val="24"/>
        </w:rPr>
        <w:t>N</w:t>
      </w:r>
      <w:r w:rsidR="0013588D" w:rsidRPr="0013588D">
        <w:rPr>
          <w:rFonts w:ascii="Raleway" w:hAnsi="Raleway"/>
          <w:sz w:val="24"/>
          <w:szCs w:val="24"/>
        </w:rPr>
        <w:t xml:space="preserve">ational </w:t>
      </w:r>
      <w:r w:rsidR="002B244D">
        <w:rPr>
          <w:rFonts w:ascii="Raleway" w:hAnsi="Raleway"/>
          <w:sz w:val="24"/>
          <w:szCs w:val="24"/>
        </w:rPr>
        <w:t>C</w:t>
      </w:r>
      <w:r w:rsidR="0013588D" w:rsidRPr="0013588D">
        <w:rPr>
          <w:rFonts w:ascii="Raleway" w:hAnsi="Raleway"/>
          <w:sz w:val="24"/>
          <w:szCs w:val="24"/>
        </w:rPr>
        <w:t>urriculum standard</w:t>
      </w:r>
      <w:r w:rsidR="00F30F1D">
        <w:rPr>
          <w:rFonts w:ascii="Raleway" w:hAnsi="Raleway"/>
          <w:sz w:val="24"/>
          <w:szCs w:val="24"/>
        </w:rPr>
        <w:t>,</w:t>
      </w:r>
      <w:r w:rsidR="0013588D" w:rsidRPr="0013588D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 xml:space="preserve">your child </w:t>
      </w:r>
      <w:r w:rsidR="006B7F42">
        <w:rPr>
          <w:rFonts w:ascii="Raleway" w:hAnsi="Raleway"/>
          <w:sz w:val="24"/>
          <w:szCs w:val="24"/>
        </w:rPr>
        <w:t xml:space="preserve">will now </w:t>
      </w:r>
      <w:r w:rsidR="00CE19BE">
        <w:rPr>
          <w:rFonts w:ascii="Raleway" w:hAnsi="Raleway"/>
          <w:sz w:val="24"/>
          <w:szCs w:val="24"/>
        </w:rPr>
        <w:t xml:space="preserve">need to demonstrate a safe self-rescue and swimming 25m </w:t>
      </w:r>
      <w:r w:rsidR="00CE19BE" w:rsidRPr="00016DE2">
        <w:rPr>
          <w:rFonts w:ascii="Raleway" w:hAnsi="Raleway"/>
          <w:sz w:val="24"/>
          <w:szCs w:val="24"/>
        </w:rPr>
        <w:t>in clothes</w:t>
      </w:r>
      <w:r w:rsidR="00F30F1D" w:rsidRPr="00016DE2">
        <w:rPr>
          <w:rFonts w:ascii="Raleway" w:hAnsi="Raleway"/>
          <w:sz w:val="24"/>
          <w:szCs w:val="24"/>
        </w:rPr>
        <w:t>.</w:t>
      </w:r>
    </w:p>
    <w:p w14:paraId="33B40049" w14:textId="77777777" w:rsidR="00F30F1D" w:rsidRDefault="00F30F1D" w:rsidP="002E7E73">
      <w:pPr>
        <w:jc w:val="both"/>
        <w:rPr>
          <w:rFonts w:ascii="Raleway" w:hAnsi="Raleway"/>
          <w:sz w:val="24"/>
          <w:szCs w:val="24"/>
        </w:rPr>
      </w:pPr>
    </w:p>
    <w:p w14:paraId="59B5E18F" w14:textId="77777777" w:rsidR="005C6209" w:rsidRDefault="00F30F1D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This session will be </w:t>
      </w:r>
      <w:r w:rsidR="005F38E2">
        <w:rPr>
          <w:rFonts w:ascii="Raleway" w:hAnsi="Raleway"/>
          <w:sz w:val="24"/>
          <w:szCs w:val="24"/>
        </w:rPr>
        <w:t xml:space="preserve">on Monday </w:t>
      </w:r>
      <w:r w:rsidR="00345DE5">
        <w:rPr>
          <w:rFonts w:ascii="Raleway" w:hAnsi="Raleway"/>
          <w:sz w:val="24"/>
          <w:szCs w:val="24"/>
        </w:rPr>
        <w:t>9</w:t>
      </w:r>
      <w:r w:rsidR="005C6209">
        <w:rPr>
          <w:rFonts w:ascii="Raleway" w:hAnsi="Raleway"/>
          <w:sz w:val="24"/>
          <w:szCs w:val="24"/>
          <w:vertAlign w:val="superscript"/>
        </w:rPr>
        <w:t xml:space="preserve"> </w:t>
      </w:r>
      <w:r w:rsidR="00345DE5">
        <w:rPr>
          <w:rFonts w:ascii="Raleway" w:hAnsi="Raleway"/>
          <w:sz w:val="24"/>
          <w:szCs w:val="24"/>
        </w:rPr>
        <w:t>Dece</w:t>
      </w:r>
      <w:r w:rsidR="005F38E2">
        <w:rPr>
          <w:rFonts w:ascii="Raleway" w:hAnsi="Raleway"/>
          <w:sz w:val="24"/>
          <w:szCs w:val="24"/>
        </w:rPr>
        <w:t>mber</w:t>
      </w:r>
      <w:r w:rsidR="00FC0BA8">
        <w:rPr>
          <w:rFonts w:ascii="Raleway" w:hAnsi="Raleway"/>
          <w:sz w:val="24"/>
          <w:szCs w:val="24"/>
        </w:rPr>
        <w:t xml:space="preserve"> </w:t>
      </w:r>
      <w:r w:rsidR="00EE0205">
        <w:rPr>
          <w:rFonts w:ascii="Raleway" w:hAnsi="Raleway"/>
          <w:sz w:val="24"/>
          <w:szCs w:val="24"/>
        </w:rPr>
        <w:t xml:space="preserve">at the Stamford </w:t>
      </w:r>
      <w:r w:rsidR="005C6209">
        <w:rPr>
          <w:rFonts w:ascii="Raleway" w:hAnsi="Raleway"/>
          <w:sz w:val="24"/>
          <w:szCs w:val="24"/>
        </w:rPr>
        <w:t xml:space="preserve">School </w:t>
      </w:r>
      <w:r w:rsidR="00EE0205">
        <w:rPr>
          <w:rFonts w:ascii="Raleway" w:hAnsi="Raleway"/>
          <w:sz w:val="24"/>
          <w:szCs w:val="24"/>
        </w:rPr>
        <w:t>s</w:t>
      </w:r>
      <w:r w:rsidR="00EE0205" w:rsidRPr="002E7E73">
        <w:rPr>
          <w:rFonts w:ascii="Raleway" w:hAnsi="Raleway"/>
          <w:sz w:val="24"/>
          <w:szCs w:val="24"/>
        </w:rPr>
        <w:t xml:space="preserve">wimming </w:t>
      </w:r>
      <w:r w:rsidR="00EE0205">
        <w:rPr>
          <w:rFonts w:ascii="Raleway" w:hAnsi="Raleway"/>
          <w:sz w:val="24"/>
          <w:szCs w:val="24"/>
        </w:rPr>
        <w:t>p</w:t>
      </w:r>
      <w:r w:rsidR="00EE0205" w:rsidRPr="002E7E73">
        <w:rPr>
          <w:rFonts w:ascii="Raleway" w:hAnsi="Raleway"/>
          <w:sz w:val="24"/>
          <w:szCs w:val="24"/>
        </w:rPr>
        <w:t>ool</w:t>
      </w:r>
      <w:r w:rsidR="00EE0205">
        <w:rPr>
          <w:rFonts w:ascii="Raleway" w:hAnsi="Raleway"/>
          <w:sz w:val="24"/>
          <w:szCs w:val="24"/>
        </w:rPr>
        <w:t>.</w:t>
      </w:r>
      <w:r w:rsidR="00422FB9">
        <w:rPr>
          <w:rFonts w:ascii="Raleway" w:hAnsi="Raleway"/>
          <w:sz w:val="24"/>
          <w:szCs w:val="24"/>
        </w:rPr>
        <w:t xml:space="preserve"> </w:t>
      </w:r>
      <w:r w:rsidR="009C4D26">
        <w:rPr>
          <w:rFonts w:ascii="Raleway" w:hAnsi="Raleway"/>
          <w:sz w:val="24"/>
          <w:szCs w:val="24"/>
        </w:rPr>
        <w:t xml:space="preserve">On </w:t>
      </w:r>
      <w:r w:rsidR="00FC0BA8">
        <w:rPr>
          <w:rFonts w:ascii="Raleway" w:hAnsi="Raleway"/>
          <w:sz w:val="24"/>
          <w:szCs w:val="24"/>
        </w:rPr>
        <w:t>this</w:t>
      </w:r>
      <w:r w:rsidR="00D14D84">
        <w:rPr>
          <w:rFonts w:ascii="Raleway" w:hAnsi="Raleway"/>
          <w:sz w:val="24"/>
          <w:szCs w:val="24"/>
        </w:rPr>
        <w:t xml:space="preserve"> </w:t>
      </w:r>
      <w:r w:rsidR="009C4D26">
        <w:rPr>
          <w:rFonts w:ascii="Raleway" w:hAnsi="Raleway"/>
          <w:sz w:val="24"/>
          <w:szCs w:val="24"/>
        </w:rPr>
        <w:t xml:space="preserve">day, your child should come to school </w:t>
      </w:r>
      <w:r w:rsidR="009C4D26" w:rsidRPr="002E7E73">
        <w:rPr>
          <w:rFonts w:ascii="Raleway" w:hAnsi="Raleway"/>
          <w:sz w:val="24"/>
          <w:szCs w:val="24"/>
        </w:rPr>
        <w:t>wearing their swimming kit,</w:t>
      </w:r>
      <w:r w:rsidR="009C4D26">
        <w:rPr>
          <w:rFonts w:ascii="Raleway" w:hAnsi="Raleway"/>
          <w:sz w:val="24"/>
          <w:szCs w:val="24"/>
        </w:rPr>
        <w:t xml:space="preserve"> underneath their PE kit</w:t>
      </w:r>
      <w:r w:rsidR="005C6209">
        <w:rPr>
          <w:rFonts w:ascii="Raleway" w:hAnsi="Raleway"/>
          <w:sz w:val="24"/>
          <w:szCs w:val="24"/>
        </w:rPr>
        <w:t>, as usual, and bring their normal swimming kit.</w:t>
      </w:r>
    </w:p>
    <w:p w14:paraId="22F9AC38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6D4C82A9" w14:textId="4F8A235B" w:rsidR="00EF2BB4" w:rsidRDefault="005C6209" w:rsidP="00EF2BB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In addition, </w:t>
      </w:r>
      <w:r w:rsidR="006E5AC5">
        <w:rPr>
          <w:rFonts w:ascii="Raleway" w:hAnsi="Raleway"/>
          <w:sz w:val="24"/>
          <w:szCs w:val="24"/>
        </w:rPr>
        <w:t>t</w:t>
      </w:r>
      <w:r w:rsidR="00EF2BB4">
        <w:rPr>
          <w:rFonts w:ascii="Raleway" w:hAnsi="Raleway"/>
          <w:sz w:val="24"/>
          <w:szCs w:val="24"/>
        </w:rPr>
        <w:t>hey will also need to</w:t>
      </w:r>
      <w:r w:rsidR="006E5AC5">
        <w:rPr>
          <w:rFonts w:ascii="Raleway" w:hAnsi="Raleway"/>
          <w:sz w:val="24"/>
          <w:szCs w:val="24"/>
        </w:rPr>
        <w:t xml:space="preserve"> bring</w:t>
      </w:r>
      <w:r w:rsidR="00AA622B">
        <w:rPr>
          <w:rFonts w:ascii="Raleway" w:hAnsi="Raleway"/>
          <w:sz w:val="24"/>
          <w:szCs w:val="24"/>
        </w:rPr>
        <w:t xml:space="preserve"> clothes to swim in</w:t>
      </w:r>
      <w:r w:rsidR="006E5AC5">
        <w:rPr>
          <w:rFonts w:ascii="Raleway" w:hAnsi="Raleway"/>
          <w:sz w:val="24"/>
          <w:szCs w:val="24"/>
        </w:rPr>
        <w:t>:</w:t>
      </w:r>
    </w:p>
    <w:p w14:paraId="2FF489EA" w14:textId="77777777" w:rsidR="009E12C8" w:rsidRDefault="009E12C8" w:rsidP="00EF2BB4">
      <w:pPr>
        <w:jc w:val="both"/>
        <w:rPr>
          <w:rFonts w:ascii="Raleway" w:hAnsi="Raleway"/>
          <w:sz w:val="24"/>
          <w:szCs w:val="24"/>
        </w:rPr>
      </w:pPr>
    </w:p>
    <w:p w14:paraId="0FCBDFB6" w14:textId="7D050807" w:rsidR="009E12C8" w:rsidRPr="00016DE2" w:rsidRDefault="009E12C8" w:rsidP="009E12C8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Loose</w:t>
      </w:r>
      <w:r w:rsidR="00B96C53" w:rsidRPr="00016DE2">
        <w:rPr>
          <w:rFonts w:ascii="Raleway" w:hAnsi="Raleway"/>
          <w:b/>
          <w:bCs/>
          <w:sz w:val="24"/>
          <w:szCs w:val="24"/>
        </w:rPr>
        <w:t>-</w:t>
      </w:r>
      <w:r w:rsidRPr="00016DE2">
        <w:rPr>
          <w:rFonts w:ascii="Raleway" w:hAnsi="Raleway"/>
          <w:b/>
          <w:bCs/>
          <w:sz w:val="24"/>
          <w:szCs w:val="24"/>
        </w:rPr>
        <w:t>fitting</w:t>
      </w:r>
      <w:r w:rsidR="00B42741" w:rsidRPr="00016DE2">
        <w:rPr>
          <w:rFonts w:ascii="Raleway" w:hAnsi="Raleway"/>
          <w:b/>
          <w:bCs/>
          <w:sz w:val="24"/>
          <w:szCs w:val="24"/>
        </w:rPr>
        <w:t>,</w:t>
      </w:r>
      <w:r w:rsidRPr="00016DE2">
        <w:rPr>
          <w:rFonts w:ascii="Raleway" w:hAnsi="Raleway"/>
          <w:b/>
          <w:bCs/>
          <w:sz w:val="24"/>
          <w:szCs w:val="24"/>
        </w:rPr>
        <w:t xml:space="preserve"> cotton trousers (</w:t>
      </w:r>
      <w:r w:rsidR="00B42741" w:rsidRPr="00016DE2">
        <w:rPr>
          <w:rFonts w:ascii="Raleway" w:hAnsi="Raleway"/>
          <w:b/>
          <w:bCs/>
          <w:sz w:val="24"/>
          <w:szCs w:val="24"/>
        </w:rPr>
        <w:t>pyjama-style)</w:t>
      </w:r>
    </w:p>
    <w:p w14:paraId="1EB8F03E" w14:textId="4511E2CD" w:rsidR="00454C2B" w:rsidRDefault="00B96C53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T-shirt</w:t>
      </w:r>
    </w:p>
    <w:p w14:paraId="6D3B1EF8" w14:textId="01C55753" w:rsidR="005C6209" w:rsidRDefault="005C6209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Carrier bag into which the wet clothes can be placed</w:t>
      </w:r>
    </w:p>
    <w:p w14:paraId="2D2EF1F5" w14:textId="77777777" w:rsidR="005C6209" w:rsidRPr="00016DE2" w:rsidRDefault="005C6209" w:rsidP="005C6209">
      <w:pPr>
        <w:pStyle w:val="ListParagraph"/>
        <w:jc w:val="both"/>
        <w:rPr>
          <w:rFonts w:ascii="Raleway" w:hAnsi="Raleway"/>
          <w:b/>
          <w:bCs/>
          <w:sz w:val="24"/>
          <w:szCs w:val="24"/>
        </w:rPr>
      </w:pPr>
    </w:p>
    <w:p w14:paraId="7FBE2DC9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  <w:r w:rsidRPr="002E7E73">
        <w:rPr>
          <w:rFonts w:ascii="Raleway" w:hAnsi="Raleway"/>
          <w:sz w:val="24"/>
          <w:szCs w:val="24"/>
        </w:rPr>
        <w:t xml:space="preserve">If you have any questions, please do not hesitate to ask. </w:t>
      </w:r>
    </w:p>
    <w:p w14:paraId="3DEF82B6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34633A7F" w14:textId="5E65E0B0" w:rsidR="00884C9D" w:rsidRDefault="00454C2B" w:rsidP="00884C9D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475897C6" w14:textId="77777777" w:rsidR="00A50EC2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5CE028B2" w14:textId="77777777" w:rsidR="00A50EC2" w:rsidRPr="005E2450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29167C19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5EA38C0B" w14:textId="77777777" w:rsidR="00791AA9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Mr Tim Cox</w:t>
      </w:r>
    </w:p>
    <w:p w14:paraId="10A04C11" w14:textId="3233B43D" w:rsidR="00E86D41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Vice Principal</w:t>
      </w:r>
    </w:p>
    <w:p w14:paraId="7F18A6D0" w14:textId="2A701ADF" w:rsidR="00FC0BA8" w:rsidRDefault="00FC0BA8" w:rsidP="00FC0BA8">
      <w:pPr>
        <w:jc w:val="both"/>
        <w:rPr>
          <w:rFonts w:ascii="Raleway" w:hAnsi="Raleway"/>
          <w:sz w:val="24"/>
          <w:szCs w:val="24"/>
        </w:rPr>
      </w:pPr>
    </w:p>
    <w:p w14:paraId="3FBADF63" w14:textId="77777777" w:rsidR="00FC0BA8" w:rsidRPr="002E7E73" w:rsidRDefault="00FC0BA8" w:rsidP="002E7E73">
      <w:pPr>
        <w:jc w:val="both"/>
        <w:rPr>
          <w:rFonts w:ascii="Raleway" w:hAnsi="Raleway"/>
          <w:sz w:val="24"/>
          <w:szCs w:val="24"/>
        </w:rPr>
      </w:pPr>
    </w:p>
    <w:sectPr w:rsidR="00FC0BA8" w:rsidRPr="002E7E73" w:rsidSect="00F858E3">
      <w:footerReference w:type="even" r:id="rId11"/>
      <w:headerReference w:type="first" r:id="rId12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D54176" w14:textId="77777777" w:rsidR="00A06C49" w:rsidRDefault="00A06C49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63327309" w14:textId="77777777" w:rsidR="00A06C49" w:rsidRDefault="00A06C49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9A23A" w14:textId="1BE26A01" w:rsidR="00F77D65" w:rsidRDefault="00F77D65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separate"/>
    </w:r>
    <w:r w:rsidR="00706466">
      <w:rPr>
        <w:rStyle w:val="PageNumber"/>
        <w:noProof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</w:p>
  <w:p w14:paraId="1E314FB5" w14:textId="77777777" w:rsidR="00F77D65" w:rsidRDefault="00F77D65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5AEFD3" w14:textId="77777777" w:rsidR="00A06C49" w:rsidRDefault="00A06C49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7C452994" w14:textId="77777777" w:rsidR="00A06C49" w:rsidRDefault="00A06C49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CBDC1" w14:textId="76291885" w:rsidR="00F77D65" w:rsidRPr="002255A6" w:rsidRDefault="00232895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7F7BF1BE" wp14:editId="50F6022E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8BE77CE" wp14:editId="0E06CC31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2" name="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EE5E5" id="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VedgEAAOwCAAAOAAAAZHJzL2Uyb0RvYy54bWysUs1uGyEQvlfqOyDuNbYPaYW8zqFRcklS&#10;S2kfYMyCFwUYxBDv+u0LxOu2yS3qZbTMMN9+P2yuJ+/YUSeyGDq+Wiw500Fhb8Oh479+3n75xhll&#10;CD04DLrjJ038evv502aMUq9xQNfrxApIIDnGjg85RykEqUF7oAVGHcrQYPKQyzEdRJ9gLOjeifVy&#10;eSVGTH1MqDRR6d68Dvm24RujVf5hDOnMXMcLt9xqanVfq9huQB4SxMGqMw34AAsPNpSfXqBuIAN7&#10;SfYdlLcqIaHJC4VeoDFW6aahqFkt36h5GiDqpqWYQ/FiE/0/WPV4/B52qVJXU3iK96ieqZgixkjy&#10;MqwHirvE9uMD9iVGeMnY9E4m+bpclLCp2Xq62KqnzFRpXq2+rktWnKl5JkDOizFRvtPoWf3ouLOh&#10;KgYJx3vKlQjI+UptB7y1zrXUXPinUS6+dnSL/bw9M68PguQe+9MuzfKKpQ3/HH/N7O9zM+HPI93+&#10;BgAA//8DAFBLAwQUAAYACAAAACEADC1bWtsAAAAIAQAADwAAAGRycy9kb3ducmV2LnhtbEyPQUvD&#10;QBCF74L/YRnBm92oYNuYSRFFPXiyFYq3bXZMYrOzYXebpP/eEYR6m5k3vPe9YjW5Tg0UYusZ4XqW&#10;gSKuvG25RvjYPF8tQMVk2JrOMyEcKcKqPD8rTG79yO80rFOtxIRjbhCalPpc61g15Eyc+Z5YtC8f&#10;nEmyhlrbYEYxd52+ybI77UzLktCYnh4bqvbrg0OIT/ut//4cXxfDMmzo7bit5i+3iJcX08M9qERT&#10;Oj3DL76gQylMO39gG1WHIEUSwlxCQIm8lAnU7u+iy0L/L1D+AAAA//8DAFBLAQItABQABgAIAAAA&#10;IQC2gziS/gAAAOEBAAATAAAAAAAAAAAAAAAAAAAAAABbQ29udGVudF9UeXBlc10ueG1sUEsBAi0A&#10;FAAGAAgAAAAhADj9If/WAAAAlAEAAAsAAAAAAAAAAAAAAAAALwEAAF9yZWxzLy5yZWxzUEsBAi0A&#10;FAAGAAgAAAAhAOhmVV52AQAA7AIAAA4AAAAAAAAAAAAAAAAALgIAAGRycy9lMm9Eb2MueG1sUEsB&#10;Ai0AFAAGAAgAAAAhAAwtW1rbAAAACAEAAA8AAAAAAAAAAAAAAAAA0AMAAGRycy9kb3ducmV2Lnht&#10;bFBLBQYAAAAABAAEAPMAAADYBAAAAAA=&#10;" stroked="f">
              <o:lock v:ext="edit" shapetype="f"/>
              <w10:wrap type="tight"/>
            </v:line>
          </w:pict>
        </mc:Fallback>
      </mc:AlternateContent>
    </w:r>
    <w:r w:rsidR="00F77D65">
      <w:rPr>
        <w:rFonts w:ascii="Kristen ITC" w:hAnsi="Kristen ITC"/>
        <w:b/>
        <w:color w:val="0000FF"/>
        <w:sz w:val="24"/>
        <w:szCs w:val="24"/>
      </w:rPr>
      <w:t xml:space="preserve">     </w:t>
    </w:r>
    <w:r w:rsidR="00F77D65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76A892C4" w14:textId="65B4B7F3" w:rsidR="00F77D65" w:rsidRPr="00B43613" w:rsidRDefault="00F77D65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3C135A92" w14:textId="77777777" w:rsidR="00F77D65" w:rsidRDefault="00F77D6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4D866622" w14:textId="77777777" w:rsidR="00F77D65" w:rsidRDefault="0023289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D429AD" wp14:editId="274F9C54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" name="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6D818F" id="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e2xiQEAAAIDAAAOAAAAZHJzL2Uyb0RvYy54bWysUk1vGyEQvUfqf0Dca9aRE1Urr31olPSQ&#10;ppaS9o5Z8KICgxjiXf/7DPijaXurehkNM/CY994s15N3bK8TWggdn88aznRQ0Nuw6/j3l/uPnzjD&#10;LEMvHQTd8YNGvl59uFqOsdXXMIDrdWIEErAdY8eHnGMrBKpBe4kziDpQ00DyMtMx7USf5Ejo3onr&#10;prkVI6Q+JlAakap3xyZfVXxjtMrfjEGdmes4zZZrTDVuSxSrpWx3ScbBqtMY8h+m8NIG+vQCdSez&#10;ZK/J/gXlrUqAYPJMgRdgjFW6ciA28+YPNs+DjLpyIXEwXmTC/wernvafwyaV0dUUnuMjqJ9Ioogx&#10;YntplgPGTWLb8Sv0ZKN8zVD5TiZ5ZpyNX8h9XrMfJSuAxI5NVerDRWo9ZaaoeLO4nTdkiKLWYrG4&#10;KUYI2Ra48jQmzA8aPCtJx50NRQfZyv0j5uPV85VSDnBvnateuvBbgTCPFV2X4fT6zKesCbZb6A+b&#10;dCZNQtdRTktRnHx/rtL8Wt3VGwAAAP//AwBQSwMEFAAGAAgAAAAhAMpRuAneAAAACQEAAA8AAABk&#10;cnMvZG93bnJldi54bWxMj0FPg0AQhe8m/Q+baeLNLjaRArI0xgQ9Nla8b9kpkLKzyG4L9dc7nuxx&#10;3ry89718O9teXHD0nSMFj6sIBFLtTEeNguqzfEhA+KDJ6N4RKriih22xuMt1ZtxEH3jZh0ZwCPlM&#10;K2hDGDIpfd2i1X7lBiT+Hd1odeBzbKQZ9cThtpfrKIql1R1xQ6sHfG2xPu3PVsHG7JKf8vv6Xqan&#10;yfinY/W1e6uUul/OL88gAs7h3wx/+IwOBTMd3JmMF72CNIp4S1Cw3qQg2JAmMQsHFpIYZJHL2wXF&#10;LwAAAP//AwBQSwECLQAUAAYACAAAACEAtoM4kv4AAADhAQAAEwAAAAAAAAAAAAAAAAAAAAAAW0Nv&#10;bnRlbnRfVHlwZXNdLnhtbFBLAQItABQABgAIAAAAIQA4/SH/1gAAAJQBAAALAAAAAAAAAAAAAAAA&#10;AC8BAABfcmVscy8ucmVsc1BLAQItABQABgAIAAAAIQBkAe2xiQEAAAIDAAAOAAAAAAAAAAAAAAAA&#10;AC4CAABkcnMvZTJvRG9jLnhtbFBLAQItABQABgAIAAAAIQDKUbgJ3gAAAAkBAAAPAAAAAAAAAAAA&#10;AAAAAOMDAABkcnMvZG93bnJldi54bWxQSwUGAAAAAAQABADzAAAA7gQAAAAA&#10;" stroked="f">
              <o:lock v:ext="edit" shapetype="f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624B9F"/>
    <w:multiLevelType w:val="hybridMultilevel"/>
    <w:tmpl w:val="C0620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E37657"/>
    <w:multiLevelType w:val="hybridMultilevel"/>
    <w:tmpl w:val="927C2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B36774"/>
    <w:multiLevelType w:val="hybridMultilevel"/>
    <w:tmpl w:val="41D64446"/>
    <w:lvl w:ilvl="0" w:tplc="7116D4DA">
      <w:start w:val="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53AB5"/>
    <w:multiLevelType w:val="hybridMultilevel"/>
    <w:tmpl w:val="FDCE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062D78"/>
    <w:multiLevelType w:val="hybridMultilevel"/>
    <w:tmpl w:val="056A158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364641">
    <w:abstractNumId w:val="32"/>
  </w:num>
  <w:num w:numId="2" w16cid:durableId="52732871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711876">
    <w:abstractNumId w:val="20"/>
  </w:num>
  <w:num w:numId="4" w16cid:durableId="1635209909">
    <w:abstractNumId w:val="3"/>
  </w:num>
  <w:num w:numId="5" w16cid:durableId="604966393">
    <w:abstractNumId w:val="5"/>
  </w:num>
  <w:num w:numId="6" w16cid:durableId="1261403696">
    <w:abstractNumId w:val="16"/>
  </w:num>
  <w:num w:numId="7" w16cid:durableId="1375613198">
    <w:abstractNumId w:val="28"/>
  </w:num>
  <w:num w:numId="8" w16cid:durableId="659120520">
    <w:abstractNumId w:val="14"/>
  </w:num>
  <w:num w:numId="9" w16cid:durableId="2080247548">
    <w:abstractNumId w:val="22"/>
  </w:num>
  <w:num w:numId="10" w16cid:durableId="2110881397">
    <w:abstractNumId w:val="27"/>
  </w:num>
  <w:num w:numId="11" w16cid:durableId="873541016">
    <w:abstractNumId w:val="6"/>
  </w:num>
  <w:num w:numId="12" w16cid:durableId="1609701349">
    <w:abstractNumId w:val="15"/>
  </w:num>
  <w:num w:numId="13" w16cid:durableId="1318454797">
    <w:abstractNumId w:val="4"/>
  </w:num>
  <w:num w:numId="14" w16cid:durableId="1436557362">
    <w:abstractNumId w:val="21"/>
  </w:num>
  <w:num w:numId="15" w16cid:durableId="1577862152">
    <w:abstractNumId w:val="18"/>
  </w:num>
  <w:num w:numId="16" w16cid:durableId="914752418">
    <w:abstractNumId w:val="30"/>
  </w:num>
  <w:num w:numId="17" w16cid:durableId="423917973">
    <w:abstractNumId w:val="10"/>
  </w:num>
  <w:num w:numId="18" w16cid:durableId="659188976">
    <w:abstractNumId w:val="34"/>
  </w:num>
  <w:num w:numId="19" w16cid:durableId="2064401461">
    <w:abstractNumId w:val="1"/>
  </w:num>
  <w:num w:numId="20" w16cid:durableId="1905798077">
    <w:abstractNumId w:val="13"/>
  </w:num>
  <w:num w:numId="21" w16cid:durableId="556480042">
    <w:abstractNumId w:val="33"/>
  </w:num>
  <w:num w:numId="22" w16cid:durableId="441389132">
    <w:abstractNumId w:val="23"/>
  </w:num>
  <w:num w:numId="23" w16cid:durableId="1675565848">
    <w:abstractNumId w:val="24"/>
  </w:num>
  <w:num w:numId="24" w16cid:durableId="437212577">
    <w:abstractNumId w:val="8"/>
  </w:num>
  <w:num w:numId="25" w16cid:durableId="1166092040">
    <w:abstractNumId w:val="2"/>
  </w:num>
  <w:num w:numId="26" w16cid:durableId="129634701">
    <w:abstractNumId w:val="2"/>
  </w:num>
  <w:num w:numId="27" w16cid:durableId="157886901">
    <w:abstractNumId w:val="19"/>
  </w:num>
  <w:num w:numId="28" w16cid:durableId="1010721064">
    <w:abstractNumId w:val="0"/>
  </w:num>
  <w:num w:numId="29" w16cid:durableId="255094688">
    <w:abstractNumId w:val="26"/>
  </w:num>
  <w:num w:numId="30" w16cid:durableId="430518224">
    <w:abstractNumId w:val="12"/>
  </w:num>
  <w:num w:numId="31" w16cid:durableId="1798373514">
    <w:abstractNumId w:val="29"/>
  </w:num>
  <w:num w:numId="32" w16cid:durableId="1490630411">
    <w:abstractNumId w:val="9"/>
  </w:num>
  <w:num w:numId="33" w16cid:durableId="1309700607">
    <w:abstractNumId w:val="25"/>
  </w:num>
  <w:num w:numId="34" w16cid:durableId="230509669">
    <w:abstractNumId w:val="7"/>
  </w:num>
  <w:num w:numId="35" w16cid:durableId="116728485">
    <w:abstractNumId w:val="17"/>
  </w:num>
  <w:num w:numId="36" w16cid:durableId="1763987939">
    <w:abstractNumId w:val="31"/>
  </w:num>
  <w:num w:numId="37" w16cid:durableId="15179649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093C"/>
    <w:rsid w:val="00002349"/>
    <w:rsid w:val="000073DB"/>
    <w:rsid w:val="00016DE2"/>
    <w:rsid w:val="00023F13"/>
    <w:rsid w:val="00034642"/>
    <w:rsid w:val="00042129"/>
    <w:rsid w:val="00042C48"/>
    <w:rsid w:val="0005112F"/>
    <w:rsid w:val="00065FBD"/>
    <w:rsid w:val="000723B5"/>
    <w:rsid w:val="00073953"/>
    <w:rsid w:val="000742CB"/>
    <w:rsid w:val="00085940"/>
    <w:rsid w:val="0009156D"/>
    <w:rsid w:val="0009419C"/>
    <w:rsid w:val="000A06CA"/>
    <w:rsid w:val="000B3FD0"/>
    <w:rsid w:val="000B7ACB"/>
    <w:rsid w:val="000C235E"/>
    <w:rsid w:val="000D4781"/>
    <w:rsid w:val="000E2751"/>
    <w:rsid w:val="000E5BF9"/>
    <w:rsid w:val="00107301"/>
    <w:rsid w:val="001273AA"/>
    <w:rsid w:val="00132541"/>
    <w:rsid w:val="001334A9"/>
    <w:rsid w:val="0013588D"/>
    <w:rsid w:val="00142FE8"/>
    <w:rsid w:val="001452A6"/>
    <w:rsid w:val="00152F39"/>
    <w:rsid w:val="00154AEA"/>
    <w:rsid w:val="00160946"/>
    <w:rsid w:val="0016207D"/>
    <w:rsid w:val="001710CE"/>
    <w:rsid w:val="00193D65"/>
    <w:rsid w:val="001B11E9"/>
    <w:rsid w:val="001C2F8B"/>
    <w:rsid w:val="001E28FC"/>
    <w:rsid w:val="001E4C9E"/>
    <w:rsid w:val="001F1DF3"/>
    <w:rsid w:val="001F4609"/>
    <w:rsid w:val="001F6695"/>
    <w:rsid w:val="001F769A"/>
    <w:rsid w:val="00202FD5"/>
    <w:rsid w:val="00221152"/>
    <w:rsid w:val="002255A6"/>
    <w:rsid w:val="00232895"/>
    <w:rsid w:val="0024189E"/>
    <w:rsid w:val="00244665"/>
    <w:rsid w:val="00254632"/>
    <w:rsid w:val="002902EE"/>
    <w:rsid w:val="00296CFE"/>
    <w:rsid w:val="002B09D3"/>
    <w:rsid w:val="002B16F5"/>
    <w:rsid w:val="002B244D"/>
    <w:rsid w:val="002C26C3"/>
    <w:rsid w:val="002C6385"/>
    <w:rsid w:val="002D69CD"/>
    <w:rsid w:val="002E4AF4"/>
    <w:rsid w:val="002E7678"/>
    <w:rsid w:val="002E7E73"/>
    <w:rsid w:val="002F7CE8"/>
    <w:rsid w:val="003074C4"/>
    <w:rsid w:val="00311C37"/>
    <w:rsid w:val="00327642"/>
    <w:rsid w:val="00342AA8"/>
    <w:rsid w:val="00345DE5"/>
    <w:rsid w:val="00365B4A"/>
    <w:rsid w:val="0036676D"/>
    <w:rsid w:val="00366DD4"/>
    <w:rsid w:val="003752D0"/>
    <w:rsid w:val="00384FF0"/>
    <w:rsid w:val="00387ED9"/>
    <w:rsid w:val="0039548A"/>
    <w:rsid w:val="003B35C3"/>
    <w:rsid w:val="003B4ABE"/>
    <w:rsid w:val="003B6041"/>
    <w:rsid w:val="003D5AC2"/>
    <w:rsid w:val="003E196F"/>
    <w:rsid w:val="003E197C"/>
    <w:rsid w:val="003E2D92"/>
    <w:rsid w:val="004001B7"/>
    <w:rsid w:val="004003CE"/>
    <w:rsid w:val="00415D27"/>
    <w:rsid w:val="00422FB9"/>
    <w:rsid w:val="004272E0"/>
    <w:rsid w:val="00431282"/>
    <w:rsid w:val="00432033"/>
    <w:rsid w:val="00432954"/>
    <w:rsid w:val="00437E0C"/>
    <w:rsid w:val="00440D3D"/>
    <w:rsid w:val="00442B7E"/>
    <w:rsid w:val="00451407"/>
    <w:rsid w:val="00454C2B"/>
    <w:rsid w:val="004636C4"/>
    <w:rsid w:val="00463F88"/>
    <w:rsid w:val="00465D09"/>
    <w:rsid w:val="00467E73"/>
    <w:rsid w:val="00473BC8"/>
    <w:rsid w:val="004748D5"/>
    <w:rsid w:val="0047621B"/>
    <w:rsid w:val="00481E84"/>
    <w:rsid w:val="0049420E"/>
    <w:rsid w:val="00496AB8"/>
    <w:rsid w:val="00497BBB"/>
    <w:rsid w:val="004A49E6"/>
    <w:rsid w:val="004A5A73"/>
    <w:rsid w:val="004A76E0"/>
    <w:rsid w:val="004B1BCF"/>
    <w:rsid w:val="004D610D"/>
    <w:rsid w:val="004D7A4C"/>
    <w:rsid w:val="004E301C"/>
    <w:rsid w:val="004E39CC"/>
    <w:rsid w:val="00515962"/>
    <w:rsid w:val="00540C6C"/>
    <w:rsid w:val="00543869"/>
    <w:rsid w:val="00555EC7"/>
    <w:rsid w:val="005635FF"/>
    <w:rsid w:val="00564C9A"/>
    <w:rsid w:val="00566144"/>
    <w:rsid w:val="005853EE"/>
    <w:rsid w:val="00595685"/>
    <w:rsid w:val="005A4544"/>
    <w:rsid w:val="005B316D"/>
    <w:rsid w:val="005B45E4"/>
    <w:rsid w:val="005B46B4"/>
    <w:rsid w:val="005C3155"/>
    <w:rsid w:val="005C6209"/>
    <w:rsid w:val="005D35DD"/>
    <w:rsid w:val="005E6AB9"/>
    <w:rsid w:val="005F0776"/>
    <w:rsid w:val="005F0E2B"/>
    <w:rsid w:val="005F17AE"/>
    <w:rsid w:val="005F2CDE"/>
    <w:rsid w:val="005F38E2"/>
    <w:rsid w:val="006001B5"/>
    <w:rsid w:val="00605672"/>
    <w:rsid w:val="0061345C"/>
    <w:rsid w:val="006139DF"/>
    <w:rsid w:val="00614B08"/>
    <w:rsid w:val="00620094"/>
    <w:rsid w:val="00650C57"/>
    <w:rsid w:val="00661B77"/>
    <w:rsid w:val="00662EB7"/>
    <w:rsid w:val="00664C46"/>
    <w:rsid w:val="006674B1"/>
    <w:rsid w:val="00674FAF"/>
    <w:rsid w:val="006754E5"/>
    <w:rsid w:val="0068177A"/>
    <w:rsid w:val="00693B1A"/>
    <w:rsid w:val="00696105"/>
    <w:rsid w:val="006B4CFF"/>
    <w:rsid w:val="006B54F5"/>
    <w:rsid w:val="006B7F42"/>
    <w:rsid w:val="006C17F2"/>
    <w:rsid w:val="006C298F"/>
    <w:rsid w:val="006E0B75"/>
    <w:rsid w:val="006E426A"/>
    <w:rsid w:val="006E5AC5"/>
    <w:rsid w:val="006E6A0C"/>
    <w:rsid w:val="006F0606"/>
    <w:rsid w:val="006F078F"/>
    <w:rsid w:val="00702707"/>
    <w:rsid w:val="00706466"/>
    <w:rsid w:val="00712532"/>
    <w:rsid w:val="00730309"/>
    <w:rsid w:val="00732061"/>
    <w:rsid w:val="0073589B"/>
    <w:rsid w:val="00744571"/>
    <w:rsid w:val="00745F37"/>
    <w:rsid w:val="00752FA9"/>
    <w:rsid w:val="00761B9B"/>
    <w:rsid w:val="00762223"/>
    <w:rsid w:val="0076298A"/>
    <w:rsid w:val="00763A58"/>
    <w:rsid w:val="0076760D"/>
    <w:rsid w:val="00774FA0"/>
    <w:rsid w:val="00786CA5"/>
    <w:rsid w:val="00791AA9"/>
    <w:rsid w:val="00791AB6"/>
    <w:rsid w:val="007972FF"/>
    <w:rsid w:val="007A0315"/>
    <w:rsid w:val="007A3B43"/>
    <w:rsid w:val="007A5E1F"/>
    <w:rsid w:val="007A6DFA"/>
    <w:rsid w:val="007A74BC"/>
    <w:rsid w:val="007C1189"/>
    <w:rsid w:val="007D510B"/>
    <w:rsid w:val="007F6E2A"/>
    <w:rsid w:val="0080484F"/>
    <w:rsid w:val="00840F54"/>
    <w:rsid w:val="00861AB2"/>
    <w:rsid w:val="00864029"/>
    <w:rsid w:val="00865067"/>
    <w:rsid w:val="008746CD"/>
    <w:rsid w:val="00884C9D"/>
    <w:rsid w:val="00892DEB"/>
    <w:rsid w:val="00896E85"/>
    <w:rsid w:val="008A15A8"/>
    <w:rsid w:val="008A67A6"/>
    <w:rsid w:val="008C0F3F"/>
    <w:rsid w:val="008C225F"/>
    <w:rsid w:val="008C5991"/>
    <w:rsid w:val="008C6C5A"/>
    <w:rsid w:val="008D3883"/>
    <w:rsid w:val="00906DE5"/>
    <w:rsid w:val="009125AD"/>
    <w:rsid w:val="009150AD"/>
    <w:rsid w:val="009465DA"/>
    <w:rsid w:val="00947DB5"/>
    <w:rsid w:val="00953961"/>
    <w:rsid w:val="00980F98"/>
    <w:rsid w:val="00985FE6"/>
    <w:rsid w:val="009876FC"/>
    <w:rsid w:val="009B0C07"/>
    <w:rsid w:val="009C18FC"/>
    <w:rsid w:val="009C4D26"/>
    <w:rsid w:val="009C5F20"/>
    <w:rsid w:val="009D131A"/>
    <w:rsid w:val="009D33B1"/>
    <w:rsid w:val="009D6BB3"/>
    <w:rsid w:val="009E12C8"/>
    <w:rsid w:val="009E38CD"/>
    <w:rsid w:val="009F0E40"/>
    <w:rsid w:val="00A01D4D"/>
    <w:rsid w:val="00A06C49"/>
    <w:rsid w:val="00A13718"/>
    <w:rsid w:val="00A141E7"/>
    <w:rsid w:val="00A23210"/>
    <w:rsid w:val="00A30020"/>
    <w:rsid w:val="00A31D5B"/>
    <w:rsid w:val="00A34DE5"/>
    <w:rsid w:val="00A50EC2"/>
    <w:rsid w:val="00A53141"/>
    <w:rsid w:val="00A56374"/>
    <w:rsid w:val="00A57C6A"/>
    <w:rsid w:val="00A60587"/>
    <w:rsid w:val="00A73C16"/>
    <w:rsid w:val="00A7567A"/>
    <w:rsid w:val="00A85264"/>
    <w:rsid w:val="00A85CA8"/>
    <w:rsid w:val="00A85D29"/>
    <w:rsid w:val="00A8642D"/>
    <w:rsid w:val="00A87D1D"/>
    <w:rsid w:val="00A9435F"/>
    <w:rsid w:val="00AA3E09"/>
    <w:rsid w:val="00AA622B"/>
    <w:rsid w:val="00AA7683"/>
    <w:rsid w:val="00AB1106"/>
    <w:rsid w:val="00AB2766"/>
    <w:rsid w:val="00AB3B09"/>
    <w:rsid w:val="00AB40D8"/>
    <w:rsid w:val="00AB4F67"/>
    <w:rsid w:val="00AC0AE6"/>
    <w:rsid w:val="00AC4A80"/>
    <w:rsid w:val="00AD127E"/>
    <w:rsid w:val="00AD28DF"/>
    <w:rsid w:val="00AD74FF"/>
    <w:rsid w:val="00AD7C10"/>
    <w:rsid w:val="00AF0D68"/>
    <w:rsid w:val="00AF69DF"/>
    <w:rsid w:val="00B04BB6"/>
    <w:rsid w:val="00B12896"/>
    <w:rsid w:val="00B31443"/>
    <w:rsid w:val="00B35F4F"/>
    <w:rsid w:val="00B4059D"/>
    <w:rsid w:val="00B40AFB"/>
    <w:rsid w:val="00B40F0B"/>
    <w:rsid w:val="00B42741"/>
    <w:rsid w:val="00B43613"/>
    <w:rsid w:val="00B60095"/>
    <w:rsid w:val="00B60A24"/>
    <w:rsid w:val="00B73970"/>
    <w:rsid w:val="00B80510"/>
    <w:rsid w:val="00B83F62"/>
    <w:rsid w:val="00B866C3"/>
    <w:rsid w:val="00B926E7"/>
    <w:rsid w:val="00B9276D"/>
    <w:rsid w:val="00B94BDE"/>
    <w:rsid w:val="00B95FD5"/>
    <w:rsid w:val="00B963F3"/>
    <w:rsid w:val="00B96C53"/>
    <w:rsid w:val="00BA0862"/>
    <w:rsid w:val="00BA220E"/>
    <w:rsid w:val="00BA6F49"/>
    <w:rsid w:val="00BB2552"/>
    <w:rsid w:val="00BB6C2B"/>
    <w:rsid w:val="00BC0CFC"/>
    <w:rsid w:val="00BC308A"/>
    <w:rsid w:val="00BC4FB9"/>
    <w:rsid w:val="00BC5D13"/>
    <w:rsid w:val="00BC61D8"/>
    <w:rsid w:val="00BE3DB6"/>
    <w:rsid w:val="00BE58BF"/>
    <w:rsid w:val="00BE62D9"/>
    <w:rsid w:val="00BF0516"/>
    <w:rsid w:val="00C1227F"/>
    <w:rsid w:val="00C14E8E"/>
    <w:rsid w:val="00C579AC"/>
    <w:rsid w:val="00C57F97"/>
    <w:rsid w:val="00C72243"/>
    <w:rsid w:val="00C74FED"/>
    <w:rsid w:val="00C8483F"/>
    <w:rsid w:val="00C85CD6"/>
    <w:rsid w:val="00C85D33"/>
    <w:rsid w:val="00C90B48"/>
    <w:rsid w:val="00C9391F"/>
    <w:rsid w:val="00CA7F07"/>
    <w:rsid w:val="00CB5018"/>
    <w:rsid w:val="00CD24D5"/>
    <w:rsid w:val="00CD4081"/>
    <w:rsid w:val="00CE19BE"/>
    <w:rsid w:val="00CF5DD6"/>
    <w:rsid w:val="00D0147B"/>
    <w:rsid w:val="00D018CC"/>
    <w:rsid w:val="00D022EC"/>
    <w:rsid w:val="00D03F61"/>
    <w:rsid w:val="00D065E1"/>
    <w:rsid w:val="00D14D84"/>
    <w:rsid w:val="00D30A16"/>
    <w:rsid w:val="00D33C0F"/>
    <w:rsid w:val="00D33FFA"/>
    <w:rsid w:val="00D45D3B"/>
    <w:rsid w:val="00D53355"/>
    <w:rsid w:val="00D65B4D"/>
    <w:rsid w:val="00D67D5B"/>
    <w:rsid w:val="00D7073D"/>
    <w:rsid w:val="00D71B9B"/>
    <w:rsid w:val="00D74273"/>
    <w:rsid w:val="00D938EA"/>
    <w:rsid w:val="00DA362A"/>
    <w:rsid w:val="00DA7441"/>
    <w:rsid w:val="00DD13E8"/>
    <w:rsid w:val="00DD57AC"/>
    <w:rsid w:val="00DD57EC"/>
    <w:rsid w:val="00DE4236"/>
    <w:rsid w:val="00DF373F"/>
    <w:rsid w:val="00DF5D37"/>
    <w:rsid w:val="00E056F0"/>
    <w:rsid w:val="00E07F64"/>
    <w:rsid w:val="00E13BB5"/>
    <w:rsid w:val="00E3235A"/>
    <w:rsid w:val="00E3687B"/>
    <w:rsid w:val="00E37F80"/>
    <w:rsid w:val="00E4394D"/>
    <w:rsid w:val="00E470AE"/>
    <w:rsid w:val="00E56445"/>
    <w:rsid w:val="00E5704B"/>
    <w:rsid w:val="00E620DD"/>
    <w:rsid w:val="00E632B2"/>
    <w:rsid w:val="00E72963"/>
    <w:rsid w:val="00E73B00"/>
    <w:rsid w:val="00E807BF"/>
    <w:rsid w:val="00E8696A"/>
    <w:rsid w:val="00E86D41"/>
    <w:rsid w:val="00E919D1"/>
    <w:rsid w:val="00EA0B3A"/>
    <w:rsid w:val="00EB0C09"/>
    <w:rsid w:val="00EB31E4"/>
    <w:rsid w:val="00EB7DD0"/>
    <w:rsid w:val="00EC7C0E"/>
    <w:rsid w:val="00ED0B13"/>
    <w:rsid w:val="00EE0205"/>
    <w:rsid w:val="00EE2684"/>
    <w:rsid w:val="00EE522A"/>
    <w:rsid w:val="00EE6488"/>
    <w:rsid w:val="00EE7082"/>
    <w:rsid w:val="00EF0D38"/>
    <w:rsid w:val="00EF12F5"/>
    <w:rsid w:val="00EF239C"/>
    <w:rsid w:val="00EF2BB4"/>
    <w:rsid w:val="00EF3995"/>
    <w:rsid w:val="00EF5C0C"/>
    <w:rsid w:val="00F15786"/>
    <w:rsid w:val="00F30F1D"/>
    <w:rsid w:val="00F45762"/>
    <w:rsid w:val="00F52A23"/>
    <w:rsid w:val="00F54B13"/>
    <w:rsid w:val="00F5703C"/>
    <w:rsid w:val="00F6365E"/>
    <w:rsid w:val="00F77D65"/>
    <w:rsid w:val="00F80BCA"/>
    <w:rsid w:val="00F81CA3"/>
    <w:rsid w:val="00F82285"/>
    <w:rsid w:val="00F858E3"/>
    <w:rsid w:val="00F863A8"/>
    <w:rsid w:val="00F92F24"/>
    <w:rsid w:val="00FA2F5D"/>
    <w:rsid w:val="00FB5C88"/>
    <w:rsid w:val="00FC0BA8"/>
    <w:rsid w:val="00FC2A12"/>
    <w:rsid w:val="00FE5BB5"/>
    <w:rsid w:val="00FE7AC4"/>
    <w:rsid w:val="00FF2E6D"/>
    <w:rsid w:val="6668B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3F107E7A"/>
  <w15:chartTrackingRefBased/>
  <w15:docId w15:val="{B3A8CA8F-7479-E942-9ACD-1DEE05A5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The%2520Headteacher\Application%2520Data\Microsoft\Templates\Headed%25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d9a407011eab08b3cf7efb12aa124ade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dcb6f863a650a4a8141ca39a078341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D07313-A00C-4331-A9E2-92D74A439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A98F96-791E-45E0-9955-029315097C3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CA3D6D-92D1-472D-B67A-AA7C822A73AE}">
  <ds:schemaRefs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7bbf069e-3809-44e2-98ce-88dc97cf9d98"/>
    <ds:schemaRef ds:uri="http://purl.org/dc/dcmitype/"/>
    <ds:schemaRef ds:uri="http://purl.org/dc/terms/"/>
    <ds:schemaRef ds:uri="http://schemas.microsoft.com/office/2006/documentManagement/types"/>
    <ds:schemaRef ds:uri="0d5b73e8-7340-42b9-982d-b60fe762bc66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77F592C-7FEF-44AF-A646-2BD14AC6A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Headed%20Paper</Template>
  <TotalTime>3</TotalTime>
  <Pages>1</Pages>
  <Words>146</Words>
  <Characters>721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2</cp:revision>
  <cp:lastPrinted>2019-11-14T09:34:00Z</cp:lastPrinted>
  <dcterms:created xsi:type="dcterms:W3CDTF">2024-12-04T09:26:00Z</dcterms:created>
  <dcterms:modified xsi:type="dcterms:W3CDTF">2024-12-04T09:26:00Z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