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7CDD8" w14:textId="0C28251D" w:rsidR="00EC1501" w:rsidRPr="00EC1501" w:rsidRDefault="008077C4" w:rsidP="00401356">
      <w:pPr>
        <w:ind w:left="6338" w:right="-188" w:firstLine="142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18 </w:t>
      </w:r>
      <w:r w:rsidR="004C075A">
        <w:rPr>
          <w:rFonts w:ascii="Raleway" w:hAnsi="Raleway" w:cs="Arial"/>
          <w:sz w:val="24"/>
          <w:szCs w:val="24"/>
        </w:rPr>
        <w:t>December 2025</w:t>
      </w:r>
    </w:p>
    <w:p w14:paraId="21D6BB83" w14:textId="3EE37806" w:rsidR="00EC1501" w:rsidRPr="00EC1501" w:rsidRDefault="00EC1501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  <w:r w:rsidRPr="00EC1501">
        <w:rPr>
          <w:rFonts w:ascii="Raleway" w:hAnsi="Raleway" w:cs="Arial"/>
          <w:sz w:val="24"/>
          <w:szCs w:val="24"/>
        </w:rPr>
        <w:t>Dear Parents</w:t>
      </w:r>
      <w:r w:rsidR="00084725">
        <w:rPr>
          <w:rFonts w:ascii="Raleway" w:hAnsi="Raleway" w:cs="Arial"/>
          <w:sz w:val="24"/>
          <w:szCs w:val="24"/>
        </w:rPr>
        <w:t xml:space="preserve"> of Y6 Children</w:t>
      </w:r>
    </w:p>
    <w:p w14:paraId="45E445CA" w14:textId="77777777" w:rsidR="00EC1501" w:rsidRPr="00EC1501" w:rsidRDefault="00EC1501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</w:p>
    <w:p w14:paraId="42510EB5" w14:textId="060E15CD" w:rsidR="00EC1501" w:rsidRDefault="00B23A69" w:rsidP="000779AE">
      <w:pPr>
        <w:ind w:left="-142" w:right="-46"/>
        <w:jc w:val="both"/>
        <w:rPr>
          <w:rFonts w:ascii="Raleway" w:hAnsi="Raleway" w:cs="Arial"/>
          <w:b/>
          <w:sz w:val="24"/>
          <w:szCs w:val="24"/>
        </w:rPr>
      </w:pPr>
      <w:r>
        <w:rPr>
          <w:rFonts w:ascii="Raleway" w:hAnsi="Raleway" w:cs="Arial"/>
          <w:b/>
          <w:sz w:val="24"/>
          <w:szCs w:val="24"/>
        </w:rPr>
        <w:t>Y6 AFTER-SCHOOL DRAMA CLUB –</w:t>
      </w:r>
      <w:r w:rsidR="00C2520A">
        <w:rPr>
          <w:rFonts w:ascii="Raleway" w:hAnsi="Raleway" w:cs="Arial"/>
          <w:b/>
          <w:sz w:val="24"/>
          <w:szCs w:val="24"/>
        </w:rPr>
        <w:t xml:space="preserve"> </w:t>
      </w:r>
      <w:r w:rsidR="000C075C">
        <w:rPr>
          <w:rFonts w:ascii="Raleway" w:hAnsi="Raleway" w:cs="Arial"/>
          <w:b/>
          <w:sz w:val="24"/>
          <w:szCs w:val="24"/>
        </w:rPr>
        <w:t xml:space="preserve">DISNEY’S </w:t>
      </w:r>
      <w:r w:rsidR="006E0E94">
        <w:rPr>
          <w:rFonts w:ascii="Raleway" w:hAnsi="Raleway" w:cs="Arial"/>
          <w:b/>
          <w:sz w:val="24"/>
          <w:szCs w:val="24"/>
        </w:rPr>
        <w:t>LION KING J</w:t>
      </w:r>
      <w:r w:rsidR="000C075C">
        <w:rPr>
          <w:rFonts w:ascii="Raleway" w:hAnsi="Raleway" w:cs="Arial"/>
          <w:b/>
          <w:sz w:val="24"/>
          <w:szCs w:val="24"/>
        </w:rPr>
        <w:t>R</w:t>
      </w:r>
    </w:p>
    <w:p w14:paraId="3B9CACA4" w14:textId="77777777" w:rsidR="000779AE" w:rsidRPr="00EC1501" w:rsidRDefault="000779AE" w:rsidP="000779AE">
      <w:pPr>
        <w:ind w:left="-142" w:right="-46"/>
        <w:jc w:val="both"/>
        <w:rPr>
          <w:rFonts w:ascii="Raleway" w:hAnsi="Raleway" w:cs="Arial"/>
          <w:b/>
          <w:sz w:val="24"/>
          <w:szCs w:val="24"/>
        </w:rPr>
      </w:pPr>
    </w:p>
    <w:p w14:paraId="24B786AE" w14:textId="77777777" w:rsidR="008077C4" w:rsidRDefault="006E0E94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This year’s </w:t>
      </w:r>
      <w:r w:rsidR="003933D3">
        <w:rPr>
          <w:rFonts w:ascii="Raleway" w:hAnsi="Raleway" w:cs="Arial"/>
          <w:sz w:val="24"/>
          <w:szCs w:val="24"/>
        </w:rPr>
        <w:t>Y6 Drama Club musical is Lion King Jr.</w:t>
      </w:r>
    </w:p>
    <w:p w14:paraId="09DD451E" w14:textId="77777777" w:rsidR="008077C4" w:rsidRDefault="008077C4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</w:p>
    <w:p w14:paraId="793F32D2" w14:textId="77777777" w:rsidR="00A06893" w:rsidRDefault="00A06893" w:rsidP="00A06893">
      <w:pPr>
        <w:ind w:left="-142" w:right="-46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I am looking for enthusiastic and committed children who want to perform, act, sing and dance or who want to be involved backstage with costume, set design, lighting and tech. </w:t>
      </w:r>
    </w:p>
    <w:p w14:paraId="088DA1BF" w14:textId="77777777" w:rsidR="00A06893" w:rsidRDefault="00A06893" w:rsidP="00A06893">
      <w:pPr>
        <w:ind w:left="-142" w:right="-46"/>
        <w:jc w:val="both"/>
        <w:rPr>
          <w:rFonts w:ascii="Raleway" w:hAnsi="Raleway" w:cs="Arial"/>
          <w:sz w:val="24"/>
          <w:szCs w:val="24"/>
        </w:rPr>
      </w:pPr>
    </w:p>
    <w:p w14:paraId="5F16131E" w14:textId="6D28DEBB" w:rsidR="005339A5" w:rsidRDefault="00A06893" w:rsidP="005339A5">
      <w:pPr>
        <w:ind w:left="-142" w:right="-46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This i</w:t>
      </w:r>
      <w:r w:rsidR="003933D3">
        <w:rPr>
          <w:rFonts w:ascii="Raleway" w:hAnsi="Raleway" w:cs="Arial"/>
          <w:sz w:val="24"/>
          <w:szCs w:val="24"/>
        </w:rPr>
        <w:t xml:space="preserve">s </w:t>
      </w:r>
      <w:r w:rsidR="00084725">
        <w:rPr>
          <w:rFonts w:ascii="Raleway" w:hAnsi="Raleway" w:cs="Arial"/>
          <w:sz w:val="24"/>
          <w:szCs w:val="24"/>
        </w:rPr>
        <w:t xml:space="preserve">a free </w:t>
      </w:r>
      <w:r w:rsidR="00B23A69">
        <w:rPr>
          <w:rFonts w:ascii="Raleway" w:hAnsi="Raleway" w:cs="Arial"/>
          <w:sz w:val="24"/>
          <w:szCs w:val="24"/>
        </w:rPr>
        <w:t>after-school club for Y6</w:t>
      </w:r>
      <w:r w:rsidR="003933D3">
        <w:rPr>
          <w:rFonts w:ascii="Raleway" w:hAnsi="Raleway" w:cs="Arial"/>
          <w:sz w:val="24"/>
          <w:szCs w:val="24"/>
        </w:rPr>
        <w:t xml:space="preserve"> </w:t>
      </w:r>
      <w:r w:rsidR="008077C4">
        <w:rPr>
          <w:rFonts w:ascii="Raleway" w:hAnsi="Raleway" w:cs="Arial"/>
          <w:sz w:val="24"/>
          <w:szCs w:val="24"/>
        </w:rPr>
        <w:t xml:space="preserve">children </w:t>
      </w:r>
      <w:r w:rsidR="003933D3">
        <w:rPr>
          <w:rFonts w:ascii="Raleway" w:hAnsi="Raleway" w:cs="Arial"/>
          <w:sz w:val="24"/>
          <w:szCs w:val="24"/>
        </w:rPr>
        <w:t>only</w:t>
      </w:r>
      <w:r w:rsidR="00401356">
        <w:rPr>
          <w:rFonts w:ascii="Raleway" w:hAnsi="Raleway" w:cs="Arial"/>
          <w:sz w:val="24"/>
          <w:szCs w:val="24"/>
        </w:rPr>
        <w:t xml:space="preserve">, starting </w:t>
      </w:r>
      <w:r w:rsidR="0074783A">
        <w:rPr>
          <w:rFonts w:ascii="Raleway" w:hAnsi="Raleway" w:cs="Arial"/>
          <w:sz w:val="24"/>
          <w:szCs w:val="24"/>
        </w:rPr>
        <w:t xml:space="preserve">Tuesday 24 February, </w:t>
      </w:r>
      <w:r w:rsidR="00084725">
        <w:rPr>
          <w:rFonts w:ascii="Raleway" w:hAnsi="Raleway" w:cs="Arial"/>
          <w:sz w:val="24"/>
          <w:szCs w:val="24"/>
        </w:rPr>
        <w:t xml:space="preserve">and running </w:t>
      </w:r>
      <w:r w:rsidR="0074783A">
        <w:rPr>
          <w:rFonts w:ascii="Raleway" w:hAnsi="Raleway" w:cs="Arial"/>
          <w:sz w:val="24"/>
          <w:szCs w:val="24"/>
        </w:rPr>
        <w:t xml:space="preserve">right through till July when we will perform to the school and parents. </w:t>
      </w:r>
      <w:r w:rsidR="005339A5">
        <w:rPr>
          <w:rFonts w:ascii="Raleway" w:hAnsi="Raleway" w:cs="Arial"/>
          <w:sz w:val="24"/>
          <w:szCs w:val="24"/>
        </w:rPr>
        <w:t xml:space="preserve"> </w:t>
      </w:r>
      <w:r w:rsidR="005339A5">
        <w:rPr>
          <w:rFonts w:ascii="Raleway" w:hAnsi="Raleway" w:cs="Arial"/>
          <w:sz w:val="24"/>
          <w:szCs w:val="24"/>
        </w:rPr>
        <w:t xml:space="preserve">Rehearsals </w:t>
      </w:r>
      <w:r w:rsidR="005339A5">
        <w:rPr>
          <w:rFonts w:ascii="Raleway" w:hAnsi="Raleway" w:cs="Arial"/>
          <w:sz w:val="24"/>
          <w:szCs w:val="24"/>
        </w:rPr>
        <w:t xml:space="preserve">will </w:t>
      </w:r>
      <w:r>
        <w:rPr>
          <w:rFonts w:ascii="Raleway" w:hAnsi="Raleway" w:cs="Arial"/>
          <w:sz w:val="24"/>
          <w:szCs w:val="24"/>
        </w:rPr>
        <w:t>be in the studio and collection</w:t>
      </w:r>
      <w:r w:rsidR="005339A5">
        <w:rPr>
          <w:rFonts w:ascii="Raleway" w:hAnsi="Raleway" w:cs="Arial"/>
          <w:sz w:val="24"/>
          <w:szCs w:val="24"/>
        </w:rPr>
        <w:t xml:space="preserve"> will be from the main office </w:t>
      </w:r>
      <w:r>
        <w:rPr>
          <w:rFonts w:ascii="Raleway" w:hAnsi="Raleway" w:cs="Arial"/>
          <w:sz w:val="24"/>
          <w:szCs w:val="24"/>
        </w:rPr>
        <w:t>at 1630 (or later in the summer terms, as below).</w:t>
      </w:r>
    </w:p>
    <w:p w14:paraId="6405E454" w14:textId="6CE84821" w:rsidR="0074783A" w:rsidRDefault="0074783A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</w:p>
    <w:p w14:paraId="49697797" w14:textId="782D03F8" w:rsidR="00B23A69" w:rsidRDefault="00B23A69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The children who would like to join</w:t>
      </w:r>
      <w:r w:rsidR="000C075C">
        <w:rPr>
          <w:rFonts w:ascii="Raleway" w:hAnsi="Raleway" w:cs="Arial"/>
          <w:sz w:val="24"/>
          <w:szCs w:val="24"/>
        </w:rPr>
        <w:t xml:space="preserve"> </w:t>
      </w:r>
      <w:r>
        <w:rPr>
          <w:rFonts w:ascii="Raleway" w:hAnsi="Raleway" w:cs="Arial"/>
          <w:sz w:val="24"/>
          <w:szCs w:val="24"/>
        </w:rPr>
        <w:t xml:space="preserve">should be able to commit to weekly </w:t>
      </w:r>
      <w:r w:rsidR="00C2520A">
        <w:rPr>
          <w:rFonts w:ascii="Raleway" w:hAnsi="Raleway" w:cs="Arial"/>
          <w:sz w:val="24"/>
          <w:szCs w:val="24"/>
        </w:rPr>
        <w:t xml:space="preserve">Tuesday </w:t>
      </w:r>
      <w:r>
        <w:rPr>
          <w:rFonts w:ascii="Raleway" w:hAnsi="Raleway" w:cs="Arial"/>
          <w:sz w:val="24"/>
          <w:szCs w:val="24"/>
        </w:rPr>
        <w:t xml:space="preserve">rehearsals </w:t>
      </w:r>
      <w:r w:rsidR="00C2520A">
        <w:rPr>
          <w:rFonts w:ascii="Raleway" w:hAnsi="Raleway" w:cs="Arial"/>
          <w:sz w:val="24"/>
          <w:szCs w:val="24"/>
        </w:rPr>
        <w:t xml:space="preserve">between </w:t>
      </w:r>
      <w:r>
        <w:rPr>
          <w:rFonts w:ascii="Raleway" w:hAnsi="Raleway" w:cs="Arial"/>
          <w:sz w:val="24"/>
          <w:szCs w:val="24"/>
        </w:rPr>
        <w:t>15</w:t>
      </w:r>
      <w:r w:rsidR="00A65D6D">
        <w:rPr>
          <w:rFonts w:ascii="Raleway" w:hAnsi="Raleway" w:cs="Arial"/>
          <w:sz w:val="24"/>
          <w:szCs w:val="24"/>
        </w:rPr>
        <w:t>15</w:t>
      </w:r>
      <w:r w:rsidR="00C2520A">
        <w:rPr>
          <w:rFonts w:ascii="Raleway" w:hAnsi="Raleway" w:cs="Arial"/>
          <w:sz w:val="24"/>
          <w:szCs w:val="24"/>
        </w:rPr>
        <w:t xml:space="preserve"> and </w:t>
      </w:r>
      <w:r>
        <w:rPr>
          <w:rFonts w:ascii="Raleway" w:hAnsi="Raleway" w:cs="Arial"/>
          <w:sz w:val="24"/>
          <w:szCs w:val="24"/>
        </w:rPr>
        <w:t>16</w:t>
      </w:r>
      <w:r w:rsidR="00A65D6D">
        <w:rPr>
          <w:rFonts w:ascii="Raleway" w:hAnsi="Raleway" w:cs="Arial"/>
          <w:sz w:val="24"/>
          <w:szCs w:val="24"/>
        </w:rPr>
        <w:t>30</w:t>
      </w:r>
      <w:r w:rsidR="00084725">
        <w:rPr>
          <w:rFonts w:ascii="Raleway" w:hAnsi="Raleway" w:cs="Arial"/>
          <w:sz w:val="24"/>
          <w:szCs w:val="24"/>
        </w:rPr>
        <w:t>, from spring term 2.</w:t>
      </w:r>
      <w:r w:rsidR="000779AE">
        <w:rPr>
          <w:rFonts w:ascii="Raleway" w:hAnsi="Raleway" w:cs="Arial"/>
          <w:sz w:val="24"/>
          <w:szCs w:val="24"/>
        </w:rPr>
        <w:t xml:space="preserve"> I</w:t>
      </w:r>
      <w:r w:rsidR="003933D3">
        <w:rPr>
          <w:rFonts w:ascii="Raleway" w:hAnsi="Raleway" w:cs="Arial"/>
          <w:sz w:val="24"/>
          <w:szCs w:val="24"/>
        </w:rPr>
        <w:t xml:space="preserve">n the </w:t>
      </w:r>
      <w:r w:rsidR="000779AE">
        <w:rPr>
          <w:rFonts w:ascii="Raleway" w:hAnsi="Raleway" w:cs="Arial"/>
          <w:sz w:val="24"/>
          <w:szCs w:val="24"/>
        </w:rPr>
        <w:t>s</w:t>
      </w:r>
      <w:r w:rsidR="003933D3">
        <w:rPr>
          <w:rFonts w:ascii="Raleway" w:hAnsi="Raleway" w:cs="Arial"/>
          <w:sz w:val="24"/>
          <w:szCs w:val="24"/>
        </w:rPr>
        <w:t xml:space="preserve">ummer </w:t>
      </w:r>
      <w:r w:rsidR="000779AE">
        <w:rPr>
          <w:rFonts w:ascii="Raleway" w:hAnsi="Raleway" w:cs="Arial"/>
          <w:sz w:val="24"/>
          <w:szCs w:val="24"/>
        </w:rPr>
        <w:t>t</w:t>
      </w:r>
      <w:r w:rsidR="003933D3">
        <w:rPr>
          <w:rFonts w:ascii="Raleway" w:hAnsi="Raleway" w:cs="Arial"/>
          <w:sz w:val="24"/>
          <w:szCs w:val="24"/>
        </w:rPr>
        <w:t>erm</w:t>
      </w:r>
      <w:r w:rsidR="000779AE">
        <w:rPr>
          <w:rFonts w:ascii="Raleway" w:hAnsi="Raleway" w:cs="Arial"/>
          <w:sz w:val="24"/>
          <w:szCs w:val="24"/>
        </w:rPr>
        <w:t xml:space="preserve">, the rehearsal time </w:t>
      </w:r>
      <w:r w:rsidR="00792BBA">
        <w:rPr>
          <w:rFonts w:ascii="Raleway" w:hAnsi="Raleway" w:cs="Arial"/>
          <w:sz w:val="24"/>
          <w:szCs w:val="24"/>
        </w:rPr>
        <w:t xml:space="preserve">will </w:t>
      </w:r>
      <w:r w:rsidR="000779AE">
        <w:rPr>
          <w:rFonts w:ascii="Raleway" w:hAnsi="Raleway" w:cs="Arial"/>
          <w:sz w:val="24"/>
          <w:szCs w:val="24"/>
        </w:rPr>
        <w:t xml:space="preserve">increase, as </w:t>
      </w:r>
      <w:r w:rsidR="003933D3">
        <w:rPr>
          <w:rFonts w:ascii="Raleway" w:hAnsi="Raleway" w:cs="Arial"/>
          <w:sz w:val="24"/>
          <w:szCs w:val="24"/>
        </w:rPr>
        <w:t xml:space="preserve">we </w:t>
      </w:r>
      <w:r w:rsidR="000779AE">
        <w:rPr>
          <w:rFonts w:ascii="Raleway" w:hAnsi="Raleway" w:cs="Arial"/>
          <w:sz w:val="24"/>
          <w:szCs w:val="24"/>
        </w:rPr>
        <w:t xml:space="preserve">will require longer sessions to allow us to run through </w:t>
      </w:r>
      <w:r w:rsidR="003933D3">
        <w:rPr>
          <w:rFonts w:ascii="Raleway" w:hAnsi="Raleway" w:cs="Arial"/>
          <w:sz w:val="24"/>
          <w:szCs w:val="24"/>
        </w:rPr>
        <w:t>the play in its entirety</w:t>
      </w:r>
      <w:r w:rsidR="00185783">
        <w:rPr>
          <w:rFonts w:ascii="Raleway" w:hAnsi="Raleway" w:cs="Arial"/>
          <w:sz w:val="24"/>
          <w:szCs w:val="24"/>
        </w:rPr>
        <w:t>. You will be notified</w:t>
      </w:r>
      <w:r w:rsidR="00CA44E1">
        <w:rPr>
          <w:rFonts w:ascii="Raleway" w:hAnsi="Raleway" w:cs="Arial"/>
          <w:sz w:val="24"/>
          <w:szCs w:val="24"/>
        </w:rPr>
        <w:t xml:space="preserve"> of the new end time in due course</w:t>
      </w:r>
      <w:r w:rsidR="002C197A">
        <w:rPr>
          <w:rFonts w:ascii="Raleway" w:hAnsi="Raleway" w:cs="Arial"/>
          <w:sz w:val="24"/>
          <w:szCs w:val="24"/>
        </w:rPr>
        <w:t>.</w:t>
      </w:r>
    </w:p>
    <w:p w14:paraId="6E1DC175" w14:textId="77777777" w:rsidR="00B23A69" w:rsidRDefault="00B23A69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</w:p>
    <w:p w14:paraId="06938B09" w14:textId="61A5D98C" w:rsidR="00B23A69" w:rsidRPr="000779AE" w:rsidRDefault="006D77E7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In the first </w:t>
      </w:r>
      <w:r w:rsidR="000A487D">
        <w:rPr>
          <w:rFonts w:ascii="Raleway" w:hAnsi="Raleway" w:cs="Arial"/>
          <w:sz w:val="24"/>
          <w:szCs w:val="24"/>
        </w:rPr>
        <w:t>few</w:t>
      </w:r>
      <w:r>
        <w:rPr>
          <w:rFonts w:ascii="Raleway" w:hAnsi="Raleway" w:cs="Arial"/>
          <w:sz w:val="24"/>
          <w:szCs w:val="24"/>
        </w:rPr>
        <w:t xml:space="preserve"> weeks t</w:t>
      </w:r>
      <w:r w:rsidR="00B23A69">
        <w:rPr>
          <w:rFonts w:ascii="Raleway" w:hAnsi="Raleway" w:cs="Arial"/>
          <w:sz w:val="24"/>
          <w:szCs w:val="24"/>
        </w:rPr>
        <w:t xml:space="preserve">here will be an audition process </w:t>
      </w:r>
      <w:r w:rsidR="000779AE">
        <w:rPr>
          <w:rFonts w:ascii="Raleway" w:hAnsi="Raleway" w:cs="Arial"/>
          <w:sz w:val="24"/>
          <w:szCs w:val="24"/>
        </w:rPr>
        <w:t xml:space="preserve">during which the </w:t>
      </w:r>
      <w:r w:rsidR="00B23A69">
        <w:rPr>
          <w:rFonts w:ascii="Raleway" w:hAnsi="Raleway" w:cs="Arial"/>
          <w:sz w:val="24"/>
          <w:szCs w:val="24"/>
        </w:rPr>
        <w:t>children will be given a part of the script to learn at home</w:t>
      </w:r>
      <w:r w:rsidR="000779AE">
        <w:rPr>
          <w:rFonts w:ascii="Raleway" w:hAnsi="Raleway" w:cs="Arial"/>
          <w:sz w:val="24"/>
          <w:szCs w:val="24"/>
        </w:rPr>
        <w:t>.  T</w:t>
      </w:r>
      <w:r w:rsidR="00B23A69">
        <w:rPr>
          <w:rFonts w:ascii="Raleway" w:hAnsi="Raleway" w:cs="Arial"/>
          <w:sz w:val="24"/>
          <w:szCs w:val="24"/>
        </w:rPr>
        <w:t xml:space="preserve">here will also be </w:t>
      </w:r>
      <w:r w:rsidR="00C2520A">
        <w:rPr>
          <w:rFonts w:ascii="Raleway" w:hAnsi="Raleway" w:cs="Arial"/>
          <w:sz w:val="24"/>
          <w:szCs w:val="24"/>
        </w:rPr>
        <w:t xml:space="preserve">a </w:t>
      </w:r>
      <w:r w:rsidR="00B23A69">
        <w:rPr>
          <w:rFonts w:ascii="Raleway" w:hAnsi="Raleway" w:cs="Arial"/>
          <w:sz w:val="24"/>
          <w:szCs w:val="24"/>
        </w:rPr>
        <w:t>singing audition too</w:t>
      </w:r>
      <w:r w:rsidR="000779AE">
        <w:rPr>
          <w:rFonts w:ascii="Raleway" w:hAnsi="Raleway" w:cs="Arial"/>
          <w:sz w:val="24"/>
          <w:szCs w:val="24"/>
        </w:rPr>
        <w:t>,</w:t>
      </w:r>
      <w:r w:rsidR="00B23A69">
        <w:rPr>
          <w:rFonts w:ascii="Raleway" w:hAnsi="Raleway" w:cs="Arial"/>
          <w:sz w:val="24"/>
          <w:szCs w:val="24"/>
        </w:rPr>
        <w:t xml:space="preserve"> for anyone wanting a main part. </w:t>
      </w:r>
      <w:r w:rsidR="00B23A69" w:rsidRPr="000779AE">
        <w:rPr>
          <w:rFonts w:ascii="Raleway" w:hAnsi="Raleway" w:cs="Arial"/>
          <w:sz w:val="24"/>
          <w:szCs w:val="24"/>
        </w:rPr>
        <w:t xml:space="preserve">There will be a limit on numbers of children </w:t>
      </w:r>
      <w:r w:rsidR="008D74A6">
        <w:rPr>
          <w:rFonts w:ascii="Raleway" w:hAnsi="Raleway" w:cs="Arial"/>
          <w:sz w:val="24"/>
          <w:szCs w:val="24"/>
        </w:rPr>
        <w:t xml:space="preserve">which </w:t>
      </w:r>
      <w:r w:rsidR="00B23A69" w:rsidRPr="000779AE">
        <w:rPr>
          <w:rFonts w:ascii="Raleway" w:hAnsi="Raleway" w:cs="Arial"/>
          <w:sz w:val="24"/>
          <w:szCs w:val="24"/>
        </w:rPr>
        <w:t>we can accommodate.</w:t>
      </w:r>
      <w:r w:rsidR="00C2520A" w:rsidRPr="000779AE">
        <w:rPr>
          <w:rFonts w:ascii="Raleway" w:hAnsi="Raleway" w:cs="Arial"/>
          <w:sz w:val="24"/>
          <w:szCs w:val="24"/>
        </w:rPr>
        <w:t xml:space="preserve">  Further information regarding the auditions</w:t>
      </w:r>
      <w:r w:rsidR="0024177D" w:rsidRPr="000779AE">
        <w:rPr>
          <w:rFonts w:ascii="Raleway" w:hAnsi="Raleway" w:cs="Arial"/>
          <w:sz w:val="24"/>
          <w:szCs w:val="24"/>
        </w:rPr>
        <w:t xml:space="preserve"> will be given on </w:t>
      </w:r>
      <w:r w:rsidR="0076629E">
        <w:rPr>
          <w:rFonts w:ascii="Raleway" w:hAnsi="Raleway" w:cs="Arial"/>
          <w:sz w:val="24"/>
          <w:szCs w:val="24"/>
        </w:rPr>
        <w:t>our first club meeting date, on 24 February 2026.</w:t>
      </w:r>
    </w:p>
    <w:p w14:paraId="6549908A" w14:textId="77777777" w:rsidR="00B23A69" w:rsidRDefault="00B23A69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</w:p>
    <w:p w14:paraId="523AE7C8" w14:textId="4AE21A41" w:rsidR="000C075C" w:rsidRDefault="00B23A69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If your child would like to take part in </w:t>
      </w:r>
      <w:r w:rsidR="00C91741">
        <w:rPr>
          <w:rFonts w:ascii="Raleway" w:hAnsi="Raleway" w:cs="Arial"/>
          <w:sz w:val="24"/>
          <w:szCs w:val="24"/>
        </w:rPr>
        <w:t>the d</w:t>
      </w:r>
      <w:r w:rsidR="00CA44E1">
        <w:rPr>
          <w:rFonts w:ascii="Raleway" w:hAnsi="Raleway" w:cs="Arial"/>
          <w:sz w:val="24"/>
          <w:szCs w:val="24"/>
        </w:rPr>
        <w:t>r</w:t>
      </w:r>
      <w:r w:rsidR="00C91741">
        <w:rPr>
          <w:rFonts w:ascii="Raleway" w:hAnsi="Raleway" w:cs="Arial"/>
          <w:sz w:val="24"/>
          <w:szCs w:val="24"/>
        </w:rPr>
        <w:t>ama club</w:t>
      </w:r>
      <w:r w:rsidR="000779AE">
        <w:rPr>
          <w:rFonts w:ascii="Raleway" w:hAnsi="Raleway" w:cs="Arial"/>
          <w:sz w:val="24"/>
          <w:szCs w:val="24"/>
        </w:rPr>
        <w:t>,</w:t>
      </w:r>
      <w:r>
        <w:rPr>
          <w:rFonts w:ascii="Raleway" w:hAnsi="Raleway" w:cs="Arial"/>
          <w:sz w:val="24"/>
          <w:szCs w:val="24"/>
        </w:rPr>
        <w:t xml:space="preserve"> please </w:t>
      </w:r>
      <w:r w:rsidR="00981CC1">
        <w:rPr>
          <w:rFonts w:ascii="Raleway" w:hAnsi="Raleway" w:cs="Arial"/>
          <w:sz w:val="24"/>
          <w:szCs w:val="24"/>
        </w:rPr>
        <w:t xml:space="preserve">complete the </w:t>
      </w:r>
      <w:r w:rsidR="005339A5">
        <w:rPr>
          <w:rFonts w:ascii="Raleway" w:hAnsi="Raleway" w:cs="Arial"/>
          <w:sz w:val="24"/>
          <w:szCs w:val="24"/>
        </w:rPr>
        <w:t xml:space="preserve">online Parentmail form by 1000 on Monday 12 January </w:t>
      </w:r>
      <w:r w:rsidR="008077C4">
        <w:rPr>
          <w:rFonts w:ascii="Raleway" w:hAnsi="Raleway" w:cs="Arial"/>
          <w:sz w:val="24"/>
          <w:szCs w:val="24"/>
        </w:rPr>
        <w:t>2026</w:t>
      </w:r>
      <w:r w:rsidR="00981CC1">
        <w:rPr>
          <w:rFonts w:ascii="Raleway" w:hAnsi="Raleway" w:cs="Arial"/>
          <w:sz w:val="24"/>
          <w:szCs w:val="24"/>
        </w:rPr>
        <w:t xml:space="preserve">. </w:t>
      </w:r>
      <w:r w:rsidR="006D77E7">
        <w:rPr>
          <w:rFonts w:ascii="Raleway" w:hAnsi="Raleway" w:cs="Arial"/>
          <w:sz w:val="24"/>
          <w:szCs w:val="24"/>
        </w:rPr>
        <w:t xml:space="preserve"> </w:t>
      </w:r>
    </w:p>
    <w:p w14:paraId="38DAC1D8" w14:textId="77777777" w:rsidR="000C075C" w:rsidRDefault="000C075C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</w:p>
    <w:p w14:paraId="3B4B3B4F" w14:textId="086B8506" w:rsidR="003933D3" w:rsidRPr="003933D3" w:rsidRDefault="003933D3" w:rsidP="000779AE">
      <w:pPr>
        <w:ind w:left="-142" w:right="-46"/>
        <w:jc w:val="both"/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t xml:space="preserve">Please note that regular attendance to rehearsals is required so </w:t>
      </w:r>
      <w:r w:rsidR="000779AE">
        <w:rPr>
          <w:rFonts w:ascii="Raleway" w:hAnsi="Raleway" w:cs="Arial"/>
          <w:b/>
          <w:bCs/>
          <w:sz w:val="24"/>
          <w:szCs w:val="24"/>
        </w:rPr>
        <w:t>please</w:t>
      </w:r>
      <w:r w:rsidR="00FB49F7">
        <w:rPr>
          <w:rFonts w:ascii="Raleway" w:hAnsi="Raleway" w:cs="Arial"/>
          <w:b/>
          <w:bCs/>
          <w:sz w:val="24"/>
          <w:szCs w:val="24"/>
        </w:rPr>
        <w:t xml:space="preserve"> </w:t>
      </w:r>
      <w:r w:rsidR="00277435">
        <w:rPr>
          <w:rFonts w:ascii="Raleway" w:hAnsi="Raleway" w:cs="Arial"/>
          <w:b/>
          <w:bCs/>
          <w:sz w:val="24"/>
          <w:szCs w:val="24"/>
        </w:rPr>
        <w:t xml:space="preserve">talk to </w:t>
      </w:r>
      <w:r w:rsidR="00A61954">
        <w:rPr>
          <w:rFonts w:ascii="Raleway" w:hAnsi="Raleway" w:cs="Arial"/>
          <w:b/>
          <w:bCs/>
          <w:sz w:val="24"/>
          <w:szCs w:val="24"/>
        </w:rPr>
        <w:t xml:space="preserve">your </w:t>
      </w:r>
      <w:r w:rsidR="000779AE">
        <w:rPr>
          <w:rFonts w:ascii="Raleway" w:hAnsi="Raleway" w:cs="Arial"/>
          <w:b/>
          <w:bCs/>
          <w:sz w:val="24"/>
          <w:szCs w:val="24"/>
        </w:rPr>
        <w:t xml:space="preserve">child to </w:t>
      </w:r>
      <w:r>
        <w:rPr>
          <w:rFonts w:ascii="Raleway" w:hAnsi="Raleway" w:cs="Arial"/>
          <w:b/>
          <w:bCs/>
          <w:sz w:val="24"/>
          <w:szCs w:val="24"/>
        </w:rPr>
        <w:t xml:space="preserve">consider carefully </w:t>
      </w:r>
      <w:r w:rsidR="00A61954">
        <w:rPr>
          <w:rFonts w:ascii="Raleway" w:hAnsi="Raleway" w:cs="Arial"/>
          <w:b/>
          <w:bCs/>
          <w:sz w:val="24"/>
          <w:szCs w:val="24"/>
        </w:rPr>
        <w:t xml:space="preserve">whether </w:t>
      </w:r>
      <w:r w:rsidR="000779AE">
        <w:rPr>
          <w:rFonts w:ascii="Raleway" w:hAnsi="Raleway" w:cs="Arial"/>
          <w:b/>
          <w:bCs/>
          <w:sz w:val="24"/>
          <w:szCs w:val="24"/>
        </w:rPr>
        <w:t xml:space="preserve">they will be able to </w:t>
      </w:r>
      <w:r>
        <w:rPr>
          <w:rFonts w:ascii="Raleway" w:hAnsi="Raleway" w:cs="Arial"/>
          <w:b/>
          <w:bCs/>
          <w:sz w:val="24"/>
          <w:szCs w:val="24"/>
        </w:rPr>
        <w:t>commit to this until July</w:t>
      </w:r>
      <w:r w:rsidR="000779AE">
        <w:rPr>
          <w:rFonts w:ascii="Raleway" w:hAnsi="Raleway" w:cs="Arial"/>
          <w:b/>
          <w:bCs/>
          <w:sz w:val="24"/>
          <w:szCs w:val="24"/>
        </w:rPr>
        <w:t>,</w:t>
      </w:r>
      <w:r>
        <w:rPr>
          <w:rFonts w:ascii="Raleway" w:hAnsi="Raleway" w:cs="Arial"/>
          <w:b/>
          <w:bCs/>
          <w:sz w:val="24"/>
          <w:szCs w:val="24"/>
        </w:rPr>
        <w:t xml:space="preserve"> especially when the </w:t>
      </w:r>
      <w:r w:rsidR="000C075C">
        <w:rPr>
          <w:rFonts w:ascii="Raleway" w:hAnsi="Raleway" w:cs="Arial"/>
          <w:b/>
          <w:bCs/>
          <w:sz w:val="24"/>
          <w:szCs w:val="24"/>
        </w:rPr>
        <w:t>rehearsals</w:t>
      </w:r>
      <w:r>
        <w:rPr>
          <w:rFonts w:ascii="Raleway" w:hAnsi="Raleway" w:cs="Arial"/>
          <w:b/>
          <w:bCs/>
          <w:sz w:val="24"/>
          <w:szCs w:val="24"/>
        </w:rPr>
        <w:t xml:space="preserve"> are longer in the summer terms.</w:t>
      </w:r>
    </w:p>
    <w:p w14:paraId="64F7E7C8" w14:textId="77777777" w:rsidR="00C2520A" w:rsidRDefault="00C2520A" w:rsidP="00981CC1">
      <w:pPr>
        <w:ind w:right="-46"/>
        <w:jc w:val="both"/>
        <w:rPr>
          <w:rFonts w:ascii="Raleway" w:hAnsi="Raleway" w:cs="Arial"/>
          <w:sz w:val="24"/>
          <w:szCs w:val="24"/>
        </w:rPr>
      </w:pPr>
    </w:p>
    <w:p w14:paraId="1583D028" w14:textId="77777777" w:rsidR="00C2520A" w:rsidRDefault="00C2520A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Thank you.</w:t>
      </w:r>
    </w:p>
    <w:p w14:paraId="7CD5429A" w14:textId="77777777" w:rsidR="006D77E7" w:rsidRPr="00EC1501" w:rsidRDefault="006D77E7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</w:p>
    <w:p w14:paraId="1C69175E" w14:textId="77777777" w:rsidR="00EC1501" w:rsidRDefault="00EC1501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  <w:r w:rsidRPr="00EC1501">
        <w:rPr>
          <w:rFonts w:ascii="Raleway" w:hAnsi="Raleway" w:cs="Arial"/>
          <w:sz w:val="24"/>
          <w:szCs w:val="24"/>
        </w:rPr>
        <w:t>Yours sincerely</w:t>
      </w:r>
    </w:p>
    <w:p w14:paraId="06B229B9" w14:textId="77777777" w:rsidR="00C2520A" w:rsidRDefault="00C2520A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</w:p>
    <w:p w14:paraId="7BF75700" w14:textId="77777777" w:rsidR="00C2520A" w:rsidRPr="00EC1501" w:rsidRDefault="00C2520A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</w:p>
    <w:p w14:paraId="5AD18F10" w14:textId="77777777" w:rsidR="00EC1501" w:rsidRPr="00EC1501" w:rsidRDefault="00EC1501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</w:p>
    <w:p w14:paraId="346A4097" w14:textId="77777777" w:rsidR="003933D3" w:rsidRDefault="00EC1501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  <w:r w:rsidRPr="00EC1501">
        <w:rPr>
          <w:rFonts w:ascii="Raleway" w:hAnsi="Raleway" w:cs="Arial"/>
          <w:sz w:val="24"/>
          <w:szCs w:val="24"/>
        </w:rPr>
        <w:t>Mrs Vicki Mills</w:t>
      </w:r>
    </w:p>
    <w:p w14:paraId="3A0EA6DD" w14:textId="77777777" w:rsidR="004C075A" w:rsidRDefault="003933D3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Music Subject Leader</w:t>
      </w:r>
    </w:p>
    <w:p w14:paraId="307C6B10" w14:textId="77777777" w:rsidR="008077C4" w:rsidRDefault="004C075A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Drama Leader</w:t>
      </w:r>
      <w:r w:rsidR="000F14C0">
        <w:rPr>
          <w:rFonts w:ascii="Raleway" w:hAnsi="Raleway" w:cs="Arial"/>
          <w:sz w:val="24"/>
          <w:szCs w:val="24"/>
        </w:rPr>
        <w:tab/>
      </w:r>
    </w:p>
    <w:p w14:paraId="70F009EC" w14:textId="77777777" w:rsidR="008077C4" w:rsidRDefault="008077C4" w:rsidP="000779AE">
      <w:pPr>
        <w:ind w:left="-142" w:right="-46"/>
        <w:jc w:val="both"/>
        <w:rPr>
          <w:rFonts w:ascii="Raleway" w:hAnsi="Raleway" w:cs="Arial"/>
          <w:sz w:val="24"/>
          <w:szCs w:val="24"/>
        </w:rPr>
      </w:pPr>
    </w:p>
    <w:p w14:paraId="3F03B888" w14:textId="77777777" w:rsidR="008077C4" w:rsidRDefault="008077C4">
      <w:pPr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br w:type="page"/>
      </w:r>
    </w:p>
    <w:p w14:paraId="5106DBFB" w14:textId="691159E2" w:rsidR="008077C4" w:rsidRDefault="008D74A6" w:rsidP="000779AE">
      <w:pPr>
        <w:ind w:left="-142" w:right="-46"/>
        <w:jc w:val="both"/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lastRenderedPageBreak/>
        <w:t>Parentmail Form</w:t>
      </w:r>
    </w:p>
    <w:p w14:paraId="0DBEDE9D" w14:textId="77777777" w:rsidR="008077C4" w:rsidRDefault="008077C4" w:rsidP="000779AE">
      <w:pPr>
        <w:ind w:left="-142" w:right="-46"/>
        <w:jc w:val="both"/>
        <w:rPr>
          <w:rFonts w:ascii="Raleway" w:hAnsi="Raleway" w:cs="Arial"/>
          <w:b/>
          <w:bCs/>
          <w:sz w:val="24"/>
          <w:szCs w:val="24"/>
        </w:rPr>
      </w:pPr>
    </w:p>
    <w:p w14:paraId="2E7F9513" w14:textId="77777777" w:rsidR="008077C4" w:rsidRDefault="008077C4" w:rsidP="000779AE">
      <w:pPr>
        <w:ind w:left="-142" w:right="-46"/>
        <w:jc w:val="both"/>
        <w:rPr>
          <w:rFonts w:ascii="Raleway" w:hAnsi="Raleway" w:cs="Arial"/>
          <w:b/>
          <w:bCs/>
          <w:sz w:val="24"/>
          <w:szCs w:val="24"/>
        </w:rPr>
      </w:pPr>
    </w:p>
    <w:p w14:paraId="638DC97F" w14:textId="2AA4434A" w:rsidR="008077C4" w:rsidRDefault="008077C4" w:rsidP="008077C4">
      <w:pPr>
        <w:pStyle w:val="ListParagraph"/>
        <w:numPr>
          <w:ilvl w:val="0"/>
          <w:numId w:val="38"/>
        </w:numPr>
        <w:ind w:right="-46"/>
        <w:jc w:val="both"/>
        <w:rPr>
          <w:rFonts w:ascii="Raleway" w:hAnsi="Raleway" w:cs="Arial"/>
          <w:bCs/>
          <w:sz w:val="24"/>
          <w:szCs w:val="24"/>
        </w:rPr>
      </w:pPr>
      <w:r w:rsidRPr="008077C4">
        <w:rPr>
          <w:rFonts w:ascii="Raleway" w:hAnsi="Raleway" w:cs="Arial"/>
          <w:bCs/>
          <w:sz w:val="24"/>
          <w:szCs w:val="24"/>
        </w:rPr>
        <w:t xml:space="preserve">My child will </w:t>
      </w:r>
      <w:r w:rsidR="008D74A6">
        <w:rPr>
          <w:rFonts w:ascii="Raleway" w:hAnsi="Raleway" w:cs="Arial"/>
          <w:bCs/>
          <w:sz w:val="24"/>
          <w:szCs w:val="24"/>
        </w:rPr>
        <w:t>join drama club</w:t>
      </w:r>
    </w:p>
    <w:p w14:paraId="4ED478DD" w14:textId="7AB63390" w:rsidR="008D74A6" w:rsidRDefault="008D74A6" w:rsidP="008077C4">
      <w:pPr>
        <w:pStyle w:val="ListParagraph"/>
        <w:numPr>
          <w:ilvl w:val="0"/>
          <w:numId w:val="38"/>
        </w:numPr>
        <w:ind w:right="-46"/>
        <w:jc w:val="both"/>
        <w:rPr>
          <w:rFonts w:ascii="Raleway" w:hAnsi="Raleway" w:cs="Arial"/>
          <w:bCs/>
          <w:sz w:val="24"/>
          <w:szCs w:val="24"/>
        </w:rPr>
      </w:pPr>
      <w:r>
        <w:rPr>
          <w:rFonts w:ascii="Raleway" w:hAnsi="Raleway" w:cs="Arial"/>
          <w:bCs/>
          <w:sz w:val="24"/>
          <w:szCs w:val="24"/>
        </w:rPr>
        <w:t>My child will not join drama club</w:t>
      </w:r>
    </w:p>
    <w:p w14:paraId="01F02D9E" w14:textId="4DCE7FC5" w:rsidR="008D74A6" w:rsidRDefault="008D74A6" w:rsidP="008077C4">
      <w:pPr>
        <w:pStyle w:val="ListParagraph"/>
        <w:numPr>
          <w:ilvl w:val="0"/>
          <w:numId w:val="38"/>
        </w:numPr>
        <w:ind w:right="-46"/>
        <w:jc w:val="both"/>
        <w:rPr>
          <w:rFonts w:ascii="Raleway" w:hAnsi="Raleway" w:cs="Arial"/>
          <w:bCs/>
          <w:sz w:val="24"/>
          <w:szCs w:val="24"/>
        </w:rPr>
      </w:pPr>
      <w:r>
        <w:rPr>
          <w:rFonts w:ascii="Raleway" w:hAnsi="Raleway" w:cs="Arial"/>
          <w:bCs/>
          <w:sz w:val="24"/>
          <w:szCs w:val="24"/>
        </w:rPr>
        <w:t>Collection</w:t>
      </w:r>
    </w:p>
    <w:p w14:paraId="1259C09C" w14:textId="3EFBCA61" w:rsidR="008D74A6" w:rsidRDefault="008D74A6" w:rsidP="008077C4">
      <w:pPr>
        <w:pStyle w:val="ListParagraph"/>
        <w:numPr>
          <w:ilvl w:val="0"/>
          <w:numId w:val="38"/>
        </w:numPr>
        <w:ind w:right="-46"/>
        <w:jc w:val="both"/>
        <w:rPr>
          <w:rFonts w:ascii="Raleway" w:hAnsi="Raleway" w:cs="Arial"/>
          <w:bCs/>
          <w:sz w:val="24"/>
          <w:szCs w:val="24"/>
        </w:rPr>
      </w:pPr>
      <w:r>
        <w:rPr>
          <w:rFonts w:ascii="Raleway" w:hAnsi="Raleway" w:cs="Arial"/>
          <w:bCs/>
          <w:sz w:val="24"/>
          <w:szCs w:val="24"/>
        </w:rPr>
        <w:t>Medication</w:t>
      </w:r>
    </w:p>
    <w:p w14:paraId="0F2A08BD" w14:textId="0A0B8CEE" w:rsidR="008D74A6" w:rsidRDefault="008D74A6" w:rsidP="008077C4">
      <w:pPr>
        <w:pStyle w:val="ListParagraph"/>
        <w:numPr>
          <w:ilvl w:val="0"/>
          <w:numId w:val="38"/>
        </w:numPr>
        <w:ind w:right="-46"/>
        <w:jc w:val="both"/>
        <w:rPr>
          <w:rFonts w:ascii="Raleway" w:hAnsi="Raleway" w:cs="Arial"/>
          <w:bCs/>
          <w:sz w:val="24"/>
          <w:szCs w:val="24"/>
        </w:rPr>
      </w:pPr>
      <w:r>
        <w:rPr>
          <w:rFonts w:ascii="Raleway" w:hAnsi="Raleway" w:cs="Arial"/>
          <w:bCs/>
          <w:sz w:val="24"/>
          <w:szCs w:val="24"/>
        </w:rPr>
        <w:t>Facebook permission</w:t>
      </w:r>
    </w:p>
    <w:p w14:paraId="063A06A8" w14:textId="3901F6E0" w:rsidR="008D74A6" w:rsidRDefault="008D74A6" w:rsidP="008077C4">
      <w:pPr>
        <w:pStyle w:val="ListParagraph"/>
        <w:numPr>
          <w:ilvl w:val="0"/>
          <w:numId w:val="38"/>
        </w:numPr>
        <w:ind w:right="-46"/>
        <w:jc w:val="both"/>
        <w:rPr>
          <w:rFonts w:ascii="Raleway" w:hAnsi="Raleway" w:cs="Arial"/>
          <w:bCs/>
          <w:sz w:val="24"/>
          <w:szCs w:val="24"/>
        </w:rPr>
      </w:pPr>
      <w:r>
        <w:rPr>
          <w:rFonts w:ascii="Raleway" w:hAnsi="Raleway" w:cs="Arial"/>
          <w:bCs/>
          <w:sz w:val="24"/>
          <w:szCs w:val="24"/>
        </w:rPr>
        <w:t>Website permission</w:t>
      </w:r>
    </w:p>
    <w:p w14:paraId="1E18D35D" w14:textId="2F32B464" w:rsidR="008D74A6" w:rsidRPr="008077C4" w:rsidRDefault="008D74A6" w:rsidP="008077C4">
      <w:pPr>
        <w:pStyle w:val="ListParagraph"/>
        <w:numPr>
          <w:ilvl w:val="0"/>
          <w:numId w:val="38"/>
        </w:numPr>
        <w:ind w:right="-46"/>
        <w:jc w:val="both"/>
        <w:rPr>
          <w:rFonts w:ascii="Raleway" w:hAnsi="Raleway" w:cs="Arial"/>
          <w:bCs/>
          <w:sz w:val="24"/>
          <w:szCs w:val="24"/>
        </w:rPr>
      </w:pPr>
      <w:r>
        <w:rPr>
          <w:rFonts w:ascii="Raleway" w:hAnsi="Raleway" w:cs="Arial"/>
          <w:bCs/>
          <w:sz w:val="24"/>
          <w:szCs w:val="24"/>
        </w:rPr>
        <w:t>Emergency Contact No</w:t>
      </w:r>
    </w:p>
    <w:p w14:paraId="22D06368" w14:textId="77777777" w:rsidR="008077C4" w:rsidRPr="008077C4" w:rsidRDefault="008077C4" w:rsidP="008077C4">
      <w:pPr>
        <w:ind w:left="-142" w:right="-46"/>
        <w:jc w:val="both"/>
        <w:rPr>
          <w:rFonts w:ascii="Raleway" w:hAnsi="Raleway" w:cs="Arial"/>
          <w:bCs/>
          <w:sz w:val="24"/>
          <w:szCs w:val="24"/>
        </w:rPr>
      </w:pPr>
    </w:p>
    <w:sectPr w:rsidR="008077C4" w:rsidRPr="008077C4" w:rsidSect="007F284C">
      <w:footerReference w:type="even" r:id="rId8"/>
      <w:headerReference w:type="first" r:id="rId9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F967C" w14:textId="77777777" w:rsidR="00AA45C3" w:rsidRDefault="00AA45C3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58E5C712" w14:textId="77777777" w:rsidR="00AA45C3" w:rsidRDefault="00AA45C3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FFB3C" w14:textId="77777777" w:rsidR="00B23A69" w:rsidRDefault="00B23A69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3A55F8DA" w14:textId="77777777" w:rsidR="00B23A69" w:rsidRDefault="00B23A69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0B19E" w14:textId="77777777" w:rsidR="00AA45C3" w:rsidRDefault="00AA45C3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17A10420" w14:textId="77777777" w:rsidR="00AA45C3" w:rsidRDefault="00AA45C3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6FDFA" w14:textId="325B5402" w:rsidR="00B23A69" w:rsidRPr="002255A6" w:rsidRDefault="00A61954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3FF09E57" wp14:editId="487B7EF0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CF73A2A" wp14:editId="3EFF5CDB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926127750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0A5307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B23A69">
      <w:rPr>
        <w:rFonts w:ascii="Kristen ITC" w:hAnsi="Kristen ITC"/>
        <w:b/>
        <w:color w:val="0000FF"/>
        <w:sz w:val="24"/>
        <w:szCs w:val="24"/>
      </w:rPr>
      <w:t xml:space="preserve">     </w:t>
    </w:r>
    <w:r w:rsidR="00B23A69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6C8A0F79" w14:textId="2C14FED8" w:rsidR="00B23A69" w:rsidRPr="00B43613" w:rsidRDefault="00B23A69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078082E1" w14:textId="77777777" w:rsidR="00B23A69" w:rsidRDefault="00B23A69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6829B732" w14:textId="71EAFF40" w:rsidR="00B23A69" w:rsidRDefault="00A61954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7F0679" wp14:editId="6FAA4376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1035318597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A31486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E244C"/>
    <w:multiLevelType w:val="hybridMultilevel"/>
    <w:tmpl w:val="3DA0B2D2"/>
    <w:lvl w:ilvl="0" w:tplc="04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802AF0"/>
    <w:multiLevelType w:val="hybridMultilevel"/>
    <w:tmpl w:val="203C0A12"/>
    <w:lvl w:ilvl="0" w:tplc="B268F030">
      <w:start w:val="21"/>
      <w:numFmt w:val="bullet"/>
      <w:lvlText w:val=""/>
      <w:lvlJc w:val="left"/>
      <w:pPr>
        <w:ind w:left="-349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6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FC205E"/>
    <w:multiLevelType w:val="hybridMultilevel"/>
    <w:tmpl w:val="4B36D410"/>
    <w:lvl w:ilvl="0" w:tplc="72AA715C">
      <w:start w:val="18"/>
      <w:numFmt w:val="bullet"/>
      <w:lvlText w:val=""/>
      <w:lvlJc w:val="left"/>
      <w:pPr>
        <w:ind w:left="218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8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6470EBC"/>
    <w:multiLevelType w:val="hybridMultilevel"/>
    <w:tmpl w:val="1C66FCC8"/>
    <w:lvl w:ilvl="0" w:tplc="DFCAD67E">
      <w:start w:val="14"/>
      <w:numFmt w:val="bullet"/>
      <w:lvlText w:val=""/>
      <w:lvlJc w:val="left"/>
      <w:pPr>
        <w:ind w:left="-349" w:hanging="360"/>
      </w:pPr>
      <w:rPr>
        <w:rFonts w:ascii="Wingdings" w:eastAsia="Times New Roman" w:hAnsi="Wingdings" w:cs="Arial" w:hint="default"/>
      </w:rPr>
    </w:lvl>
    <w:lvl w:ilvl="1" w:tplc="0809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4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3C6535"/>
    <w:multiLevelType w:val="hybridMultilevel"/>
    <w:tmpl w:val="680E6756"/>
    <w:lvl w:ilvl="0" w:tplc="A552B176">
      <w:numFmt w:val="bullet"/>
      <w:lvlText w:val=""/>
      <w:lvlJc w:val="left"/>
      <w:pPr>
        <w:ind w:left="76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7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C777DB"/>
    <w:multiLevelType w:val="hybridMultilevel"/>
    <w:tmpl w:val="03BE059C"/>
    <w:lvl w:ilvl="0" w:tplc="13D2C070">
      <w:start w:val="22"/>
      <w:numFmt w:val="bullet"/>
      <w:lvlText w:val=""/>
      <w:lvlJc w:val="left"/>
      <w:pPr>
        <w:ind w:left="-180" w:hanging="360"/>
      </w:pPr>
      <w:rPr>
        <w:rFonts w:ascii="Wingdings" w:eastAsia="Times New Roman" w:hAnsi="Wingdings" w:cs="Arial" w:hint="default"/>
        <w:strike w:val="0"/>
        <w:dstrike w:val="0"/>
        <w:u w:val="none"/>
        <w:effect w:val="none"/>
      </w:rPr>
    </w:lvl>
    <w:lvl w:ilvl="1" w:tplc="08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29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3203208">
    <w:abstractNumId w:val="33"/>
  </w:num>
  <w:num w:numId="2" w16cid:durableId="1008797113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7699867">
    <w:abstractNumId w:val="20"/>
  </w:num>
  <w:num w:numId="4" w16cid:durableId="1403793812">
    <w:abstractNumId w:val="4"/>
  </w:num>
  <w:num w:numId="5" w16cid:durableId="1104351048">
    <w:abstractNumId w:val="8"/>
  </w:num>
  <w:num w:numId="6" w16cid:durableId="2125996416">
    <w:abstractNumId w:val="17"/>
  </w:num>
  <w:num w:numId="7" w16cid:durableId="1648978045">
    <w:abstractNumId w:val="30"/>
  </w:num>
  <w:num w:numId="8" w16cid:durableId="1499075968">
    <w:abstractNumId w:val="15"/>
  </w:num>
  <w:num w:numId="9" w16cid:durableId="234706015">
    <w:abstractNumId w:val="22"/>
  </w:num>
  <w:num w:numId="10" w16cid:durableId="273562423">
    <w:abstractNumId w:val="29"/>
  </w:num>
  <w:num w:numId="11" w16cid:durableId="1557282393">
    <w:abstractNumId w:val="9"/>
  </w:num>
  <w:num w:numId="12" w16cid:durableId="197161889">
    <w:abstractNumId w:val="16"/>
  </w:num>
  <w:num w:numId="13" w16cid:durableId="1092310996">
    <w:abstractNumId w:val="6"/>
  </w:num>
  <w:num w:numId="14" w16cid:durableId="848838438">
    <w:abstractNumId w:val="21"/>
  </w:num>
  <w:num w:numId="15" w16cid:durableId="1720086564">
    <w:abstractNumId w:val="18"/>
  </w:num>
  <w:num w:numId="16" w16cid:durableId="1396510467">
    <w:abstractNumId w:val="32"/>
  </w:num>
  <w:num w:numId="17" w16cid:durableId="120079379">
    <w:abstractNumId w:val="12"/>
  </w:num>
  <w:num w:numId="18" w16cid:durableId="1499232605">
    <w:abstractNumId w:val="35"/>
  </w:num>
  <w:num w:numId="19" w16cid:durableId="785275611">
    <w:abstractNumId w:val="1"/>
  </w:num>
  <w:num w:numId="20" w16cid:durableId="1116867341">
    <w:abstractNumId w:val="14"/>
  </w:num>
  <w:num w:numId="21" w16cid:durableId="395709142">
    <w:abstractNumId w:val="34"/>
  </w:num>
  <w:num w:numId="22" w16cid:durableId="1804425817">
    <w:abstractNumId w:val="24"/>
  </w:num>
  <w:num w:numId="23" w16cid:durableId="1637755037">
    <w:abstractNumId w:val="25"/>
  </w:num>
  <w:num w:numId="24" w16cid:durableId="1171601217">
    <w:abstractNumId w:val="10"/>
  </w:num>
  <w:num w:numId="25" w16cid:durableId="1684428501">
    <w:abstractNumId w:val="2"/>
  </w:num>
  <w:num w:numId="26" w16cid:durableId="1673483250">
    <w:abstractNumId w:val="2"/>
  </w:num>
  <w:num w:numId="27" w16cid:durableId="908229803">
    <w:abstractNumId w:val="19"/>
  </w:num>
  <w:num w:numId="28" w16cid:durableId="120000724">
    <w:abstractNumId w:val="0"/>
  </w:num>
  <w:num w:numId="29" w16cid:durableId="1255941509">
    <w:abstractNumId w:val="27"/>
  </w:num>
  <w:num w:numId="30" w16cid:durableId="518006667">
    <w:abstractNumId w:val="13"/>
  </w:num>
  <w:num w:numId="31" w16cid:durableId="693463963">
    <w:abstractNumId w:val="31"/>
  </w:num>
  <w:num w:numId="32" w16cid:durableId="1679964439">
    <w:abstractNumId w:val="11"/>
  </w:num>
  <w:num w:numId="33" w16cid:durableId="1647971654">
    <w:abstractNumId w:val="3"/>
  </w:num>
  <w:num w:numId="34" w16cid:durableId="2022391636">
    <w:abstractNumId w:val="26"/>
  </w:num>
  <w:num w:numId="35" w16cid:durableId="1004666972">
    <w:abstractNumId w:val="23"/>
  </w:num>
  <w:num w:numId="36" w16cid:durableId="105077761">
    <w:abstractNumId w:val="28"/>
  </w:num>
  <w:num w:numId="37" w16cid:durableId="1801722439">
    <w:abstractNumId w:val="5"/>
  </w:num>
  <w:num w:numId="38" w16cid:durableId="2642656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35B5"/>
    <w:rsid w:val="000073DB"/>
    <w:rsid w:val="00023F13"/>
    <w:rsid w:val="00042C48"/>
    <w:rsid w:val="0005112F"/>
    <w:rsid w:val="00072491"/>
    <w:rsid w:val="00073953"/>
    <w:rsid w:val="000779AE"/>
    <w:rsid w:val="00084725"/>
    <w:rsid w:val="00085940"/>
    <w:rsid w:val="0009419C"/>
    <w:rsid w:val="000A487D"/>
    <w:rsid w:val="000B7ACB"/>
    <w:rsid w:val="000C075C"/>
    <w:rsid w:val="000C235E"/>
    <w:rsid w:val="000D4781"/>
    <w:rsid w:val="000E2751"/>
    <w:rsid w:val="000E3B99"/>
    <w:rsid w:val="000E534B"/>
    <w:rsid w:val="000F14C0"/>
    <w:rsid w:val="00132541"/>
    <w:rsid w:val="001334A9"/>
    <w:rsid w:val="00142FE8"/>
    <w:rsid w:val="00147B96"/>
    <w:rsid w:val="00152F39"/>
    <w:rsid w:val="00154AEA"/>
    <w:rsid w:val="00160946"/>
    <w:rsid w:val="0016207D"/>
    <w:rsid w:val="001710CE"/>
    <w:rsid w:val="00177FF4"/>
    <w:rsid w:val="00185783"/>
    <w:rsid w:val="00193D65"/>
    <w:rsid w:val="001B11E9"/>
    <w:rsid w:val="001C1E8A"/>
    <w:rsid w:val="001D1347"/>
    <w:rsid w:val="001E28FC"/>
    <w:rsid w:val="001F1DF3"/>
    <w:rsid w:val="001F4609"/>
    <w:rsid w:val="00202FD5"/>
    <w:rsid w:val="00221152"/>
    <w:rsid w:val="002255A6"/>
    <w:rsid w:val="0024177D"/>
    <w:rsid w:val="0024189E"/>
    <w:rsid w:val="00277435"/>
    <w:rsid w:val="002902EE"/>
    <w:rsid w:val="002B5965"/>
    <w:rsid w:val="002C197A"/>
    <w:rsid w:val="002C6385"/>
    <w:rsid w:val="002D6916"/>
    <w:rsid w:val="002D69CD"/>
    <w:rsid w:val="002E0E1A"/>
    <w:rsid w:val="002E4AF4"/>
    <w:rsid w:val="002F7CE8"/>
    <w:rsid w:val="003067E6"/>
    <w:rsid w:val="00311C37"/>
    <w:rsid w:val="003155CA"/>
    <w:rsid w:val="00326E63"/>
    <w:rsid w:val="00327642"/>
    <w:rsid w:val="003329F7"/>
    <w:rsid w:val="00342AA8"/>
    <w:rsid w:val="00361B04"/>
    <w:rsid w:val="00366DD4"/>
    <w:rsid w:val="003721F9"/>
    <w:rsid w:val="003752D0"/>
    <w:rsid w:val="00384FF0"/>
    <w:rsid w:val="00387ED9"/>
    <w:rsid w:val="003933D3"/>
    <w:rsid w:val="003B35C3"/>
    <w:rsid w:val="003B6041"/>
    <w:rsid w:val="003B6582"/>
    <w:rsid w:val="003E196F"/>
    <w:rsid w:val="003E197C"/>
    <w:rsid w:val="003E2D92"/>
    <w:rsid w:val="003E7C7B"/>
    <w:rsid w:val="003F0296"/>
    <w:rsid w:val="00401356"/>
    <w:rsid w:val="004203D6"/>
    <w:rsid w:val="00431282"/>
    <w:rsid w:val="00432954"/>
    <w:rsid w:val="00437E0C"/>
    <w:rsid w:val="00440D3D"/>
    <w:rsid w:val="00442B7E"/>
    <w:rsid w:val="00452EC3"/>
    <w:rsid w:val="00465D09"/>
    <w:rsid w:val="004748D5"/>
    <w:rsid w:val="0047621B"/>
    <w:rsid w:val="0049420E"/>
    <w:rsid w:val="00496AB8"/>
    <w:rsid w:val="004A49E6"/>
    <w:rsid w:val="004A5A73"/>
    <w:rsid w:val="004A69F0"/>
    <w:rsid w:val="004A76E0"/>
    <w:rsid w:val="004B1BCF"/>
    <w:rsid w:val="004B73D4"/>
    <w:rsid w:val="004C075A"/>
    <w:rsid w:val="004D7A4C"/>
    <w:rsid w:val="004E301C"/>
    <w:rsid w:val="004E39CC"/>
    <w:rsid w:val="00515962"/>
    <w:rsid w:val="005213CF"/>
    <w:rsid w:val="005339A5"/>
    <w:rsid w:val="00540C6C"/>
    <w:rsid w:val="00543869"/>
    <w:rsid w:val="005635FF"/>
    <w:rsid w:val="00566144"/>
    <w:rsid w:val="00566D40"/>
    <w:rsid w:val="00582F6A"/>
    <w:rsid w:val="005853EE"/>
    <w:rsid w:val="00595685"/>
    <w:rsid w:val="005A5509"/>
    <w:rsid w:val="005B46B4"/>
    <w:rsid w:val="005C3155"/>
    <w:rsid w:val="005E3A53"/>
    <w:rsid w:val="005F17AE"/>
    <w:rsid w:val="005F2CDE"/>
    <w:rsid w:val="00605672"/>
    <w:rsid w:val="0060636B"/>
    <w:rsid w:val="0061345C"/>
    <w:rsid w:val="006139DF"/>
    <w:rsid w:val="00614B08"/>
    <w:rsid w:val="00620094"/>
    <w:rsid w:val="00621E0C"/>
    <w:rsid w:val="00626CEB"/>
    <w:rsid w:val="006305A1"/>
    <w:rsid w:val="00650C57"/>
    <w:rsid w:val="00661B77"/>
    <w:rsid w:val="00662EB7"/>
    <w:rsid w:val="006674B1"/>
    <w:rsid w:val="00671F57"/>
    <w:rsid w:val="00674FAF"/>
    <w:rsid w:val="006754E5"/>
    <w:rsid w:val="00680A77"/>
    <w:rsid w:val="0068177A"/>
    <w:rsid w:val="006B4CFF"/>
    <w:rsid w:val="006C298F"/>
    <w:rsid w:val="006D77E7"/>
    <w:rsid w:val="006E0B75"/>
    <w:rsid w:val="006E0E94"/>
    <w:rsid w:val="006E426A"/>
    <w:rsid w:val="006F0606"/>
    <w:rsid w:val="006F078F"/>
    <w:rsid w:val="00720CB9"/>
    <w:rsid w:val="00730309"/>
    <w:rsid w:val="00732061"/>
    <w:rsid w:val="0073589B"/>
    <w:rsid w:val="00745F37"/>
    <w:rsid w:val="0074783A"/>
    <w:rsid w:val="00762223"/>
    <w:rsid w:val="00763A58"/>
    <w:rsid w:val="0076629E"/>
    <w:rsid w:val="0076760D"/>
    <w:rsid w:val="00774FA0"/>
    <w:rsid w:val="00786CA5"/>
    <w:rsid w:val="00792BBA"/>
    <w:rsid w:val="007A0315"/>
    <w:rsid w:val="007A3B43"/>
    <w:rsid w:val="007A74BC"/>
    <w:rsid w:val="007C1189"/>
    <w:rsid w:val="007D510B"/>
    <w:rsid w:val="007F284C"/>
    <w:rsid w:val="007F6E2A"/>
    <w:rsid w:val="0080484F"/>
    <w:rsid w:val="008077C4"/>
    <w:rsid w:val="00816899"/>
    <w:rsid w:val="00822F5C"/>
    <w:rsid w:val="008545AC"/>
    <w:rsid w:val="00856256"/>
    <w:rsid w:val="00864029"/>
    <w:rsid w:val="00865067"/>
    <w:rsid w:val="00892DEB"/>
    <w:rsid w:val="00896E85"/>
    <w:rsid w:val="008D3883"/>
    <w:rsid w:val="008D74A6"/>
    <w:rsid w:val="00906DE5"/>
    <w:rsid w:val="00935C90"/>
    <w:rsid w:val="009465DA"/>
    <w:rsid w:val="00947DB5"/>
    <w:rsid w:val="00953961"/>
    <w:rsid w:val="009809D5"/>
    <w:rsid w:val="00980F98"/>
    <w:rsid w:val="00981CC1"/>
    <w:rsid w:val="009876FC"/>
    <w:rsid w:val="009A17E8"/>
    <w:rsid w:val="009B0C07"/>
    <w:rsid w:val="009B6EA7"/>
    <w:rsid w:val="009C5F20"/>
    <w:rsid w:val="009D131A"/>
    <w:rsid w:val="009D33B1"/>
    <w:rsid w:val="009D3FEC"/>
    <w:rsid w:val="009D6BB3"/>
    <w:rsid w:val="009E38CD"/>
    <w:rsid w:val="009E7E06"/>
    <w:rsid w:val="009F3ED0"/>
    <w:rsid w:val="00A01D4D"/>
    <w:rsid w:val="00A06893"/>
    <w:rsid w:val="00A13718"/>
    <w:rsid w:val="00A141E7"/>
    <w:rsid w:val="00A23210"/>
    <w:rsid w:val="00A30020"/>
    <w:rsid w:val="00A31D5B"/>
    <w:rsid w:val="00A34DE5"/>
    <w:rsid w:val="00A44255"/>
    <w:rsid w:val="00A53141"/>
    <w:rsid w:val="00A54878"/>
    <w:rsid w:val="00A56374"/>
    <w:rsid w:val="00A60587"/>
    <w:rsid w:val="00A61954"/>
    <w:rsid w:val="00A65D6D"/>
    <w:rsid w:val="00A7039C"/>
    <w:rsid w:val="00A75005"/>
    <w:rsid w:val="00A7567A"/>
    <w:rsid w:val="00A9435F"/>
    <w:rsid w:val="00AA3E09"/>
    <w:rsid w:val="00AA45C3"/>
    <w:rsid w:val="00AB2766"/>
    <w:rsid w:val="00AB3531"/>
    <w:rsid w:val="00AC0AE6"/>
    <w:rsid w:val="00AD127E"/>
    <w:rsid w:val="00AD74FF"/>
    <w:rsid w:val="00AD7C10"/>
    <w:rsid w:val="00AF0D68"/>
    <w:rsid w:val="00AF69DF"/>
    <w:rsid w:val="00B12896"/>
    <w:rsid w:val="00B23A69"/>
    <w:rsid w:val="00B35F4F"/>
    <w:rsid w:val="00B40AFB"/>
    <w:rsid w:val="00B40F0B"/>
    <w:rsid w:val="00B43613"/>
    <w:rsid w:val="00B447AA"/>
    <w:rsid w:val="00B60095"/>
    <w:rsid w:val="00B60A24"/>
    <w:rsid w:val="00B707A6"/>
    <w:rsid w:val="00B80510"/>
    <w:rsid w:val="00B83F62"/>
    <w:rsid w:val="00B866C3"/>
    <w:rsid w:val="00B9276D"/>
    <w:rsid w:val="00B9366A"/>
    <w:rsid w:val="00B963F3"/>
    <w:rsid w:val="00BA220E"/>
    <w:rsid w:val="00BA4A85"/>
    <w:rsid w:val="00BA6F49"/>
    <w:rsid w:val="00BB2552"/>
    <w:rsid w:val="00BB6C2B"/>
    <w:rsid w:val="00BC0CFC"/>
    <w:rsid w:val="00BC4FB9"/>
    <w:rsid w:val="00BC5D13"/>
    <w:rsid w:val="00BC61D8"/>
    <w:rsid w:val="00BD7143"/>
    <w:rsid w:val="00BE3DB6"/>
    <w:rsid w:val="00BE58BF"/>
    <w:rsid w:val="00C1227F"/>
    <w:rsid w:val="00C2520A"/>
    <w:rsid w:val="00C420CB"/>
    <w:rsid w:val="00C579AC"/>
    <w:rsid w:val="00C660FE"/>
    <w:rsid w:val="00C77E1F"/>
    <w:rsid w:val="00C8483F"/>
    <w:rsid w:val="00C85CD6"/>
    <w:rsid w:val="00C91741"/>
    <w:rsid w:val="00C9391F"/>
    <w:rsid w:val="00C93E3E"/>
    <w:rsid w:val="00CA44E1"/>
    <w:rsid w:val="00CA7A45"/>
    <w:rsid w:val="00CA7F07"/>
    <w:rsid w:val="00CB5018"/>
    <w:rsid w:val="00CD24D5"/>
    <w:rsid w:val="00CD4081"/>
    <w:rsid w:val="00D018CC"/>
    <w:rsid w:val="00D022EC"/>
    <w:rsid w:val="00D03F61"/>
    <w:rsid w:val="00D063F8"/>
    <w:rsid w:val="00D065E1"/>
    <w:rsid w:val="00D33C0F"/>
    <w:rsid w:val="00D33FFA"/>
    <w:rsid w:val="00D65B4D"/>
    <w:rsid w:val="00D67D5B"/>
    <w:rsid w:val="00D7073D"/>
    <w:rsid w:val="00D74273"/>
    <w:rsid w:val="00D829C6"/>
    <w:rsid w:val="00D938EA"/>
    <w:rsid w:val="00DA362A"/>
    <w:rsid w:val="00DA6846"/>
    <w:rsid w:val="00DB2FA5"/>
    <w:rsid w:val="00DD13E8"/>
    <w:rsid w:val="00DD57AC"/>
    <w:rsid w:val="00DE2306"/>
    <w:rsid w:val="00DE4236"/>
    <w:rsid w:val="00DE7F8E"/>
    <w:rsid w:val="00DF3B83"/>
    <w:rsid w:val="00E056F0"/>
    <w:rsid w:val="00E137E5"/>
    <w:rsid w:val="00E13BB5"/>
    <w:rsid w:val="00E3235A"/>
    <w:rsid w:val="00E33A2B"/>
    <w:rsid w:val="00E36F78"/>
    <w:rsid w:val="00E37F80"/>
    <w:rsid w:val="00E4394D"/>
    <w:rsid w:val="00E470AE"/>
    <w:rsid w:val="00E620DD"/>
    <w:rsid w:val="00E632B2"/>
    <w:rsid w:val="00E72963"/>
    <w:rsid w:val="00E73B00"/>
    <w:rsid w:val="00E807BF"/>
    <w:rsid w:val="00E8696A"/>
    <w:rsid w:val="00E91761"/>
    <w:rsid w:val="00EA0B3A"/>
    <w:rsid w:val="00EB0C09"/>
    <w:rsid w:val="00EB222F"/>
    <w:rsid w:val="00EB31E4"/>
    <w:rsid w:val="00EB7DD0"/>
    <w:rsid w:val="00EC1501"/>
    <w:rsid w:val="00EC72B5"/>
    <w:rsid w:val="00EC7C0E"/>
    <w:rsid w:val="00ED1CDA"/>
    <w:rsid w:val="00EE6488"/>
    <w:rsid w:val="00EE7082"/>
    <w:rsid w:val="00EF0D38"/>
    <w:rsid w:val="00EF239C"/>
    <w:rsid w:val="00EF5C0C"/>
    <w:rsid w:val="00F150D3"/>
    <w:rsid w:val="00F15786"/>
    <w:rsid w:val="00F26A53"/>
    <w:rsid w:val="00F51BF0"/>
    <w:rsid w:val="00F52A23"/>
    <w:rsid w:val="00F547BC"/>
    <w:rsid w:val="00F5703C"/>
    <w:rsid w:val="00F6365E"/>
    <w:rsid w:val="00F80BCA"/>
    <w:rsid w:val="00F82285"/>
    <w:rsid w:val="00F858E3"/>
    <w:rsid w:val="00F863A8"/>
    <w:rsid w:val="00F92F24"/>
    <w:rsid w:val="00FA2F5D"/>
    <w:rsid w:val="00FB1B5C"/>
    <w:rsid w:val="00FB49F7"/>
    <w:rsid w:val="00FC2A12"/>
    <w:rsid w:val="00FE1268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0888D177"/>
  <w15:chartTrackingRefBased/>
  <w15:docId w15:val="{9EE747FD-3DAE-429A-8F13-83FFFEAC3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D4BD4-B793-4818-8477-C42B3E0BB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15</TotalTime>
  <Pages>2</Pages>
  <Words>350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11</cp:revision>
  <cp:lastPrinted>2021-11-26T15:22:00Z</cp:lastPrinted>
  <dcterms:created xsi:type="dcterms:W3CDTF">2025-12-17T17:21:00Z</dcterms:created>
  <dcterms:modified xsi:type="dcterms:W3CDTF">2025-12-18T11:14:00Z</dcterms:modified>
</cp:coreProperties>
</file>