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42984" w14:textId="360E0720" w:rsidR="00E107F2" w:rsidRPr="00AB6D3D" w:rsidRDefault="00AB6D3D" w:rsidP="00AB6D3D">
      <w:pPr>
        <w:ind w:left="-142" w:right="-46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15 </w:t>
      </w:r>
      <w:r w:rsidR="00B67873" w:rsidRPr="00AB6D3D">
        <w:rPr>
          <w:rFonts w:ascii="Raleway" w:hAnsi="Raleway" w:cs="Arial"/>
          <w:sz w:val="24"/>
          <w:szCs w:val="24"/>
        </w:rPr>
        <w:t>January</w:t>
      </w:r>
      <w:r w:rsidR="002B6BA1" w:rsidRPr="00AB6D3D">
        <w:rPr>
          <w:rFonts w:ascii="Raleway" w:hAnsi="Raleway" w:cs="Arial"/>
          <w:sz w:val="24"/>
          <w:szCs w:val="24"/>
        </w:rPr>
        <w:t xml:space="preserve"> 2026</w:t>
      </w:r>
    </w:p>
    <w:p w14:paraId="1F044FD5" w14:textId="75E909B1" w:rsidR="00E107F2" w:rsidRPr="00AB6D3D" w:rsidRDefault="00E107F2" w:rsidP="00AB6D3D">
      <w:pPr>
        <w:ind w:left="-142" w:right="-46"/>
        <w:rPr>
          <w:rFonts w:ascii="Raleway" w:hAnsi="Raleway" w:cs="Arial"/>
          <w:sz w:val="24"/>
          <w:szCs w:val="24"/>
        </w:rPr>
      </w:pPr>
      <w:r w:rsidRPr="00AB6D3D">
        <w:rPr>
          <w:rFonts w:ascii="Raleway" w:hAnsi="Raleway" w:cs="Arial"/>
          <w:sz w:val="24"/>
          <w:szCs w:val="24"/>
        </w:rPr>
        <w:t>Dear Parents</w:t>
      </w:r>
      <w:r w:rsidR="00AB6D3D">
        <w:rPr>
          <w:rFonts w:ascii="Raleway" w:hAnsi="Raleway" w:cs="Arial"/>
          <w:sz w:val="24"/>
          <w:szCs w:val="24"/>
        </w:rPr>
        <w:t xml:space="preserve"> of Young Voices Children</w:t>
      </w:r>
    </w:p>
    <w:p w14:paraId="0377711B" w14:textId="77777777" w:rsidR="00E107F2" w:rsidRPr="00AB6D3D" w:rsidRDefault="00E107F2" w:rsidP="00AB6D3D">
      <w:pPr>
        <w:ind w:left="-142" w:right="-46"/>
        <w:rPr>
          <w:rFonts w:ascii="Raleway" w:hAnsi="Raleway" w:cs="Arial"/>
          <w:sz w:val="24"/>
          <w:szCs w:val="24"/>
        </w:rPr>
      </w:pPr>
    </w:p>
    <w:p w14:paraId="2009FD3B" w14:textId="032CD889" w:rsidR="00E107F2" w:rsidRPr="00AB6D3D" w:rsidRDefault="00AB6D3D" w:rsidP="00AB6D3D">
      <w:pPr>
        <w:ind w:left="-142" w:right="-46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 xml:space="preserve">Y5/6 CHOIR - </w:t>
      </w:r>
      <w:r w:rsidR="00CC30A1" w:rsidRPr="00AB6D3D">
        <w:rPr>
          <w:rFonts w:ascii="Raleway" w:hAnsi="Raleway" w:cs="Arial"/>
          <w:b/>
          <w:sz w:val="24"/>
          <w:szCs w:val="24"/>
        </w:rPr>
        <w:t xml:space="preserve">YOUNG VOICES </w:t>
      </w:r>
      <w:r w:rsidR="00845EEB" w:rsidRPr="00AB6D3D">
        <w:rPr>
          <w:rFonts w:ascii="Raleway" w:hAnsi="Raleway" w:cs="Arial"/>
          <w:b/>
          <w:sz w:val="24"/>
          <w:szCs w:val="24"/>
        </w:rPr>
        <w:t>–</w:t>
      </w:r>
      <w:r w:rsidR="00CC30A1" w:rsidRPr="00AB6D3D">
        <w:rPr>
          <w:rFonts w:ascii="Raleway" w:hAnsi="Raleway" w:cs="Arial"/>
          <w:b/>
          <w:sz w:val="24"/>
          <w:szCs w:val="24"/>
        </w:rPr>
        <w:t xml:space="preserve"> </w:t>
      </w:r>
      <w:r w:rsidR="00A664DF" w:rsidRPr="00AB6D3D">
        <w:rPr>
          <w:rFonts w:ascii="Raleway" w:hAnsi="Raleway" w:cs="Arial"/>
          <w:b/>
          <w:sz w:val="24"/>
          <w:szCs w:val="24"/>
        </w:rPr>
        <w:t>COACH</w:t>
      </w:r>
      <w:r w:rsidR="004834AE" w:rsidRPr="00AB6D3D">
        <w:rPr>
          <w:rFonts w:ascii="Raleway" w:hAnsi="Raleway" w:cs="Arial"/>
          <w:b/>
          <w:sz w:val="24"/>
          <w:szCs w:val="24"/>
        </w:rPr>
        <w:t xml:space="preserve"> PAYMENT</w:t>
      </w:r>
      <w:r w:rsidR="00CB215A" w:rsidRPr="00AB6D3D">
        <w:rPr>
          <w:rFonts w:ascii="Raleway" w:hAnsi="Raleway" w:cs="Arial"/>
          <w:b/>
          <w:sz w:val="24"/>
          <w:szCs w:val="24"/>
        </w:rPr>
        <w:t xml:space="preserve"> </w:t>
      </w:r>
    </w:p>
    <w:p w14:paraId="5F5C8CBC" w14:textId="77777777" w:rsidR="00E107F2" w:rsidRPr="00AB6D3D" w:rsidRDefault="00E107F2" w:rsidP="00AB6D3D">
      <w:pPr>
        <w:ind w:left="-142" w:right="-46"/>
        <w:jc w:val="both"/>
        <w:rPr>
          <w:rFonts w:ascii="Raleway" w:hAnsi="Raleway" w:cs="Arial"/>
          <w:sz w:val="24"/>
          <w:szCs w:val="24"/>
          <w:u w:val="single"/>
        </w:rPr>
      </w:pPr>
    </w:p>
    <w:p w14:paraId="1DA4948F" w14:textId="77777777" w:rsidR="00216482" w:rsidRPr="00AB6D3D" w:rsidRDefault="00216482" w:rsidP="00AB6D3D">
      <w:pPr>
        <w:ind w:left="-142" w:right="-46"/>
        <w:jc w:val="both"/>
        <w:rPr>
          <w:rFonts w:ascii="Raleway" w:hAnsi="Raleway" w:cs="Arial"/>
          <w:b/>
          <w:sz w:val="24"/>
          <w:szCs w:val="24"/>
          <w:u w:val="single"/>
        </w:rPr>
      </w:pPr>
      <w:r w:rsidRPr="00AB6D3D">
        <w:rPr>
          <w:rFonts w:ascii="Raleway" w:hAnsi="Raleway" w:cs="Arial"/>
          <w:b/>
          <w:sz w:val="24"/>
          <w:szCs w:val="24"/>
          <w:u w:val="single"/>
        </w:rPr>
        <w:t>Coach Payment</w:t>
      </w:r>
    </w:p>
    <w:p w14:paraId="54AA4B65" w14:textId="77777777" w:rsidR="002B6BA1" w:rsidRPr="00AB6D3D" w:rsidRDefault="002B6BA1" w:rsidP="00AB6D3D">
      <w:pPr>
        <w:ind w:left="-142" w:right="-46"/>
        <w:jc w:val="both"/>
        <w:rPr>
          <w:rFonts w:ascii="Raleway" w:hAnsi="Raleway" w:cs="Arial"/>
          <w:b/>
          <w:sz w:val="24"/>
          <w:szCs w:val="24"/>
          <w:u w:val="single"/>
        </w:rPr>
      </w:pPr>
    </w:p>
    <w:p w14:paraId="6311B08D" w14:textId="4C25AF75" w:rsidR="007F78B3" w:rsidRDefault="00216482" w:rsidP="00AB6D3D">
      <w:pPr>
        <w:ind w:left="-142" w:right="-46"/>
        <w:jc w:val="both"/>
        <w:rPr>
          <w:rFonts w:ascii="Raleway" w:hAnsi="Raleway" w:cs="Arial"/>
          <w:bCs/>
          <w:sz w:val="24"/>
          <w:szCs w:val="24"/>
        </w:rPr>
      </w:pPr>
      <w:r w:rsidRPr="00AB6D3D">
        <w:rPr>
          <w:rFonts w:ascii="Raleway" w:hAnsi="Raleway" w:cs="Arial"/>
          <w:bCs/>
          <w:sz w:val="24"/>
          <w:szCs w:val="24"/>
        </w:rPr>
        <w:t xml:space="preserve">Payment for the </w:t>
      </w:r>
      <w:r w:rsidR="0092158E" w:rsidRPr="00AB6D3D">
        <w:rPr>
          <w:rFonts w:ascii="Raleway" w:hAnsi="Raleway" w:cs="Arial"/>
          <w:bCs/>
          <w:sz w:val="24"/>
          <w:szCs w:val="24"/>
        </w:rPr>
        <w:t xml:space="preserve">Young Voices </w:t>
      </w:r>
      <w:r w:rsidRPr="00AB6D3D">
        <w:rPr>
          <w:rFonts w:ascii="Raleway" w:hAnsi="Raleway" w:cs="Arial"/>
          <w:bCs/>
          <w:sz w:val="24"/>
          <w:szCs w:val="24"/>
        </w:rPr>
        <w:t>coach is now due. The cost is £</w:t>
      </w:r>
      <w:r w:rsidR="009322BF" w:rsidRPr="00AB6D3D">
        <w:rPr>
          <w:rFonts w:ascii="Raleway" w:hAnsi="Raleway" w:cs="Arial"/>
          <w:bCs/>
          <w:sz w:val="24"/>
          <w:szCs w:val="24"/>
        </w:rPr>
        <w:t>2</w:t>
      </w:r>
      <w:r w:rsidR="0092158E" w:rsidRPr="00AB6D3D">
        <w:rPr>
          <w:rFonts w:ascii="Raleway" w:hAnsi="Raleway" w:cs="Arial"/>
          <w:bCs/>
          <w:sz w:val="24"/>
          <w:szCs w:val="24"/>
        </w:rPr>
        <w:t>6</w:t>
      </w:r>
      <w:r w:rsidRPr="00AB6D3D">
        <w:rPr>
          <w:rFonts w:ascii="Raleway" w:hAnsi="Raleway" w:cs="Arial"/>
          <w:bCs/>
          <w:sz w:val="24"/>
          <w:szCs w:val="24"/>
        </w:rPr>
        <w:t xml:space="preserve"> per child. Please </w:t>
      </w:r>
      <w:r w:rsidR="00AB6D3D">
        <w:rPr>
          <w:rFonts w:ascii="Raleway" w:hAnsi="Raleway" w:cs="Arial"/>
          <w:bCs/>
          <w:sz w:val="24"/>
          <w:szCs w:val="24"/>
        </w:rPr>
        <w:t xml:space="preserve">make payment via Parentmail Payments </w:t>
      </w:r>
      <w:r w:rsidR="00CB215A" w:rsidRPr="00AB6D3D">
        <w:rPr>
          <w:rFonts w:ascii="Raleway" w:hAnsi="Raleway" w:cs="Arial"/>
          <w:bCs/>
          <w:sz w:val="24"/>
          <w:szCs w:val="24"/>
        </w:rPr>
        <w:t xml:space="preserve">by </w:t>
      </w:r>
      <w:r w:rsidR="00AB6D3D">
        <w:rPr>
          <w:rFonts w:ascii="Raleway" w:hAnsi="Raleway" w:cs="Arial"/>
          <w:bCs/>
          <w:sz w:val="24"/>
          <w:szCs w:val="24"/>
        </w:rPr>
        <w:t>1000 on Friday</w:t>
      </w:r>
      <w:r w:rsidR="000119D4" w:rsidRPr="00AB6D3D">
        <w:rPr>
          <w:rFonts w:ascii="Raleway" w:hAnsi="Raleway" w:cs="Arial"/>
          <w:bCs/>
          <w:sz w:val="24"/>
          <w:szCs w:val="24"/>
        </w:rPr>
        <w:t xml:space="preserve"> </w:t>
      </w:r>
      <w:r w:rsidR="00FB093D" w:rsidRPr="00AB6D3D">
        <w:rPr>
          <w:rFonts w:ascii="Raleway" w:hAnsi="Raleway" w:cs="Arial"/>
          <w:bCs/>
          <w:sz w:val="24"/>
          <w:szCs w:val="24"/>
        </w:rPr>
        <w:t>23</w:t>
      </w:r>
      <w:r w:rsidR="00AB6D3D">
        <w:rPr>
          <w:rFonts w:ascii="Raleway" w:hAnsi="Raleway" w:cs="Arial"/>
          <w:bCs/>
          <w:sz w:val="24"/>
          <w:szCs w:val="24"/>
          <w:vertAlign w:val="superscript"/>
        </w:rPr>
        <w:t xml:space="preserve"> </w:t>
      </w:r>
      <w:r w:rsidR="00FB093D" w:rsidRPr="00AB6D3D">
        <w:rPr>
          <w:rFonts w:ascii="Raleway" w:hAnsi="Raleway" w:cs="Arial"/>
          <w:bCs/>
          <w:sz w:val="24"/>
          <w:szCs w:val="24"/>
        </w:rPr>
        <w:t>January</w:t>
      </w:r>
      <w:r w:rsidR="00C06946" w:rsidRPr="00AB6D3D">
        <w:rPr>
          <w:rFonts w:ascii="Raleway" w:hAnsi="Raleway" w:cs="Arial"/>
          <w:bCs/>
          <w:sz w:val="24"/>
          <w:szCs w:val="24"/>
        </w:rPr>
        <w:t xml:space="preserve"> 202</w:t>
      </w:r>
      <w:r w:rsidR="00FB093D" w:rsidRPr="00AB6D3D">
        <w:rPr>
          <w:rFonts w:ascii="Raleway" w:hAnsi="Raleway" w:cs="Arial"/>
          <w:bCs/>
          <w:sz w:val="24"/>
          <w:szCs w:val="24"/>
        </w:rPr>
        <w:t>6</w:t>
      </w:r>
      <w:r w:rsidR="00AB6D3D">
        <w:rPr>
          <w:rFonts w:ascii="Raleway" w:hAnsi="Raleway" w:cs="Arial"/>
          <w:bCs/>
          <w:sz w:val="24"/>
          <w:szCs w:val="24"/>
        </w:rPr>
        <w:t>.</w:t>
      </w:r>
    </w:p>
    <w:p w14:paraId="0D8E5CC6" w14:textId="77777777" w:rsidR="00AB6D3D" w:rsidRDefault="00AB6D3D" w:rsidP="00AB6D3D">
      <w:pPr>
        <w:ind w:left="-142" w:right="-46"/>
        <w:jc w:val="both"/>
        <w:rPr>
          <w:rFonts w:ascii="Raleway" w:hAnsi="Raleway" w:cs="Arial"/>
          <w:bCs/>
          <w:sz w:val="24"/>
          <w:szCs w:val="24"/>
        </w:rPr>
      </w:pPr>
    </w:p>
    <w:p w14:paraId="26AC0230" w14:textId="7F459690" w:rsidR="00AB6D3D" w:rsidRDefault="00AB6D3D" w:rsidP="00AB6D3D">
      <w:pPr>
        <w:ind w:left="-142"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 xml:space="preserve">As this is an optional event, unfortunately there are no remissions available. If you are having problems making the payment, you could apply for a subsidy from the school’s hardship fund.  If you require this, please apply to Mrs Ward by email via the school’s enquiries email address at </w:t>
      </w:r>
      <w:hyperlink r:id="rId8" w:history="1">
        <w:r w:rsidRPr="00D6665E">
          <w:rPr>
            <w:rStyle w:val="Hyperlink"/>
            <w:rFonts w:ascii="Raleway" w:hAnsi="Raleway" w:cs="Arial"/>
            <w:bCs/>
            <w:sz w:val="24"/>
            <w:szCs w:val="24"/>
          </w:rPr>
          <w:t>enquiries@malcolmsargent.lincs.sch.uk</w:t>
        </w:r>
      </w:hyperlink>
      <w:r>
        <w:rPr>
          <w:rFonts w:ascii="Raleway" w:hAnsi="Raleway" w:cs="Arial"/>
          <w:bCs/>
          <w:sz w:val="24"/>
          <w:szCs w:val="24"/>
        </w:rPr>
        <w:t>.</w:t>
      </w:r>
    </w:p>
    <w:p w14:paraId="31FE60DA" w14:textId="77777777" w:rsidR="00AB6D3D" w:rsidRDefault="00AB6D3D" w:rsidP="00AB6D3D">
      <w:pPr>
        <w:ind w:left="-142" w:right="-46"/>
        <w:jc w:val="both"/>
        <w:rPr>
          <w:rFonts w:ascii="Raleway" w:hAnsi="Raleway" w:cs="Arial"/>
          <w:bCs/>
          <w:sz w:val="24"/>
          <w:szCs w:val="24"/>
        </w:rPr>
      </w:pPr>
    </w:p>
    <w:p w14:paraId="0A80F429" w14:textId="77AA7F9A" w:rsidR="00AB6D3D" w:rsidRDefault="00AB6D3D" w:rsidP="00AB6D3D">
      <w:pPr>
        <w:ind w:left="-142"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Thank you.</w:t>
      </w:r>
    </w:p>
    <w:p w14:paraId="502735BC" w14:textId="77777777" w:rsidR="00E107F2" w:rsidRPr="00AB6D3D" w:rsidRDefault="00E107F2" w:rsidP="00AB6D3D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0B454FE8" w14:textId="74C73509" w:rsidR="00E107F2" w:rsidRDefault="00E107F2" w:rsidP="00AB6D3D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 w:rsidRPr="00AB6D3D">
        <w:rPr>
          <w:rFonts w:ascii="Raleway" w:hAnsi="Raleway" w:cs="Arial"/>
          <w:sz w:val="24"/>
          <w:szCs w:val="24"/>
        </w:rPr>
        <w:t>Yours sincerely</w:t>
      </w:r>
    </w:p>
    <w:p w14:paraId="5BCA8016" w14:textId="77777777" w:rsidR="00AB6D3D" w:rsidRDefault="00AB6D3D" w:rsidP="00AB6D3D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6882487D" w14:textId="77777777" w:rsidR="00AB6D3D" w:rsidRPr="00AB6D3D" w:rsidRDefault="00AB6D3D" w:rsidP="00AB6D3D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18DA874B" w14:textId="77777777" w:rsidR="008B6E82" w:rsidRPr="00AB6D3D" w:rsidRDefault="008B6E82" w:rsidP="00AB6D3D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457E23B0" w14:textId="132BF81F" w:rsidR="008B6E82" w:rsidRPr="00AB6D3D" w:rsidRDefault="00E107F2" w:rsidP="00AB6D3D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 w:rsidRPr="00AB6D3D">
        <w:rPr>
          <w:rFonts w:ascii="Raleway" w:hAnsi="Raleway" w:cs="Arial"/>
          <w:sz w:val="24"/>
          <w:szCs w:val="24"/>
        </w:rPr>
        <w:t>Mrs Vicki Mills</w:t>
      </w:r>
    </w:p>
    <w:p w14:paraId="152F5066" w14:textId="751B1041" w:rsidR="001B2F09" w:rsidRPr="00AB6D3D" w:rsidRDefault="00232724" w:rsidP="00AB6D3D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 w:rsidRPr="00AB6D3D">
        <w:rPr>
          <w:rFonts w:ascii="Raleway" w:hAnsi="Raleway" w:cs="Arial"/>
          <w:sz w:val="24"/>
          <w:szCs w:val="24"/>
        </w:rPr>
        <w:t>Music Subject Leade</w:t>
      </w:r>
      <w:r w:rsidR="001B2F09" w:rsidRPr="00AB6D3D">
        <w:rPr>
          <w:rFonts w:ascii="Raleway" w:hAnsi="Raleway" w:cs="Arial"/>
          <w:sz w:val="24"/>
          <w:szCs w:val="24"/>
        </w:rPr>
        <w:t>r</w:t>
      </w:r>
    </w:p>
    <w:p w14:paraId="2C3F42B2" w14:textId="103BD1B5" w:rsidR="001B2F09" w:rsidRPr="00AB6D3D" w:rsidRDefault="001B2F09" w:rsidP="00AB6D3D">
      <w:pPr>
        <w:ind w:left="-142" w:right="-46"/>
        <w:jc w:val="both"/>
        <w:rPr>
          <w:sz w:val="24"/>
          <w:szCs w:val="24"/>
        </w:rPr>
      </w:pPr>
      <w:r w:rsidRPr="00AB6D3D">
        <w:rPr>
          <w:rFonts w:ascii="Raleway" w:hAnsi="Raleway" w:cs="Arial"/>
          <w:sz w:val="24"/>
          <w:szCs w:val="24"/>
        </w:rPr>
        <w:t>Choir Leader</w:t>
      </w:r>
    </w:p>
    <w:sectPr w:rsidR="001B2F09" w:rsidRPr="00AB6D3D" w:rsidSect="00203647">
      <w:footerReference w:type="even" r:id="rId9"/>
      <w:headerReference w:type="first" r:id="rId10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42EA8" w14:textId="77777777" w:rsidR="005525B7" w:rsidRDefault="005525B7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08730A1" w14:textId="77777777" w:rsidR="005525B7" w:rsidRDefault="005525B7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B31D" w14:textId="77777777" w:rsidR="00F7526D" w:rsidRDefault="00F7526D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2FD43986" w14:textId="77777777" w:rsidR="00F7526D" w:rsidRDefault="00F7526D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DBCC4" w14:textId="77777777" w:rsidR="005525B7" w:rsidRDefault="005525B7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61E34606" w14:textId="77777777" w:rsidR="005525B7" w:rsidRDefault="005525B7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154AE" w14:textId="3A7396E6" w:rsidR="00F7526D" w:rsidRPr="002255A6" w:rsidRDefault="002C3994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02396D6" wp14:editId="3E86ECCF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5E6695" wp14:editId="7C075ACD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905155343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2154BD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F7526D">
      <w:rPr>
        <w:rFonts w:ascii="Kristen ITC" w:hAnsi="Kristen ITC"/>
        <w:b/>
        <w:color w:val="0000FF"/>
        <w:sz w:val="24"/>
        <w:szCs w:val="24"/>
      </w:rPr>
      <w:t xml:space="preserve">     </w:t>
    </w:r>
    <w:r w:rsidR="00F7526D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5D4A8295" w14:textId="4BB4A2A5" w:rsidR="00F7526D" w:rsidRPr="00B43613" w:rsidRDefault="00F7526D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0E807336" w14:textId="77777777" w:rsidR="00F7526D" w:rsidRDefault="00F7526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70D0935D" w14:textId="227F4222" w:rsidR="00F7526D" w:rsidRDefault="002C3994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924FFA" wp14:editId="74C77277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2068263743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E96D4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DB30F0"/>
    <w:multiLevelType w:val="hybridMultilevel"/>
    <w:tmpl w:val="335A578A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676611">
    <w:abstractNumId w:val="26"/>
  </w:num>
  <w:num w:numId="2" w16cid:durableId="68467505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8256192">
    <w:abstractNumId w:val="16"/>
  </w:num>
  <w:num w:numId="4" w16cid:durableId="1886406075">
    <w:abstractNumId w:val="3"/>
  </w:num>
  <w:num w:numId="5" w16cid:durableId="1588030412">
    <w:abstractNumId w:val="5"/>
  </w:num>
  <w:num w:numId="6" w16cid:durableId="1319310860">
    <w:abstractNumId w:val="13"/>
  </w:num>
  <w:num w:numId="7" w16cid:durableId="1936359128">
    <w:abstractNumId w:val="24"/>
  </w:num>
  <w:num w:numId="8" w16cid:durableId="2141802696">
    <w:abstractNumId w:val="11"/>
  </w:num>
  <w:num w:numId="9" w16cid:durableId="1191381139">
    <w:abstractNumId w:val="18"/>
  </w:num>
  <w:num w:numId="10" w16cid:durableId="775830735">
    <w:abstractNumId w:val="23"/>
  </w:num>
  <w:num w:numId="11" w16cid:durableId="504250287">
    <w:abstractNumId w:val="6"/>
  </w:num>
  <w:num w:numId="12" w16cid:durableId="1565985624">
    <w:abstractNumId w:val="12"/>
  </w:num>
  <w:num w:numId="13" w16cid:durableId="1912614960">
    <w:abstractNumId w:val="4"/>
  </w:num>
  <w:num w:numId="14" w16cid:durableId="1729108027">
    <w:abstractNumId w:val="17"/>
  </w:num>
  <w:num w:numId="15" w16cid:durableId="1030494933">
    <w:abstractNumId w:val="14"/>
  </w:num>
  <w:num w:numId="16" w16cid:durableId="167912809">
    <w:abstractNumId w:val="25"/>
  </w:num>
  <w:num w:numId="17" w16cid:durableId="1462647869">
    <w:abstractNumId w:val="8"/>
  </w:num>
  <w:num w:numId="18" w16cid:durableId="792134295">
    <w:abstractNumId w:val="28"/>
  </w:num>
  <w:num w:numId="19" w16cid:durableId="216170142">
    <w:abstractNumId w:val="1"/>
  </w:num>
  <w:num w:numId="20" w16cid:durableId="1331758576">
    <w:abstractNumId w:val="10"/>
  </w:num>
  <w:num w:numId="21" w16cid:durableId="1848980359">
    <w:abstractNumId w:val="27"/>
  </w:num>
  <w:num w:numId="22" w16cid:durableId="1837530311">
    <w:abstractNumId w:val="20"/>
  </w:num>
  <w:num w:numId="23" w16cid:durableId="522132313">
    <w:abstractNumId w:val="21"/>
  </w:num>
  <w:num w:numId="24" w16cid:durableId="1357541039">
    <w:abstractNumId w:val="7"/>
  </w:num>
  <w:num w:numId="25" w16cid:durableId="1926375845">
    <w:abstractNumId w:val="2"/>
  </w:num>
  <w:num w:numId="26" w16cid:durableId="1618179554">
    <w:abstractNumId w:val="2"/>
  </w:num>
  <w:num w:numId="27" w16cid:durableId="1093739520">
    <w:abstractNumId w:val="15"/>
  </w:num>
  <w:num w:numId="28" w16cid:durableId="1436631224">
    <w:abstractNumId w:val="0"/>
  </w:num>
  <w:num w:numId="29" w16cid:durableId="616715207">
    <w:abstractNumId w:val="22"/>
  </w:num>
  <w:num w:numId="30" w16cid:durableId="1185940907">
    <w:abstractNumId w:val="9"/>
  </w:num>
  <w:num w:numId="31" w16cid:durableId="5709635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19D4"/>
    <w:rsid w:val="00023F13"/>
    <w:rsid w:val="00042C48"/>
    <w:rsid w:val="0005112F"/>
    <w:rsid w:val="00073953"/>
    <w:rsid w:val="00085940"/>
    <w:rsid w:val="000925CD"/>
    <w:rsid w:val="0009419C"/>
    <w:rsid w:val="000B2CAC"/>
    <w:rsid w:val="000B7ACB"/>
    <w:rsid w:val="000C235E"/>
    <w:rsid w:val="000D4781"/>
    <w:rsid w:val="00132541"/>
    <w:rsid w:val="001334A9"/>
    <w:rsid w:val="00142FE8"/>
    <w:rsid w:val="00152F39"/>
    <w:rsid w:val="00154AEA"/>
    <w:rsid w:val="00160946"/>
    <w:rsid w:val="0016207D"/>
    <w:rsid w:val="001B11E9"/>
    <w:rsid w:val="001B2F09"/>
    <w:rsid w:val="001E28FC"/>
    <w:rsid w:val="00202FD5"/>
    <w:rsid w:val="00203647"/>
    <w:rsid w:val="00216482"/>
    <w:rsid w:val="00221152"/>
    <w:rsid w:val="002255A6"/>
    <w:rsid w:val="00232724"/>
    <w:rsid w:val="0024189E"/>
    <w:rsid w:val="002B6BA1"/>
    <w:rsid w:val="002C3994"/>
    <w:rsid w:val="002C6385"/>
    <w:rsid w:val="002D1940"/>
    <w:rsid w:val="002D69CD"/>
    <w:rsid w:val="002E4AF4"/>
    <w:rsid w:val="002F765A"/>
    <w:rsid w:val="002F7CE8"/>
    <w:rsid w:val="00303139"/>
    <w:rsid w:val="00321A55"/>
    <w:rsid w:val="00327642"/>
    <w:rsid w:val="00342AA8"/>
    <w:rsid w:val="00347882"/>
    <w:rsid w:val="00366DD4"/>
    <w:rsid w:val="003752D0"/>
    <w:rsid w:val="00384FF0"/>
    <w:rsid w:val="00387ED9"/>
    <w:rsid w:val="00394C31"/>
    <w:rsid w:val="003A1ACC"/>
    <w:rsid w:val="003B35C3"/>
    <w:rsid w:val="003B6041"/>
    <w:rsid w:val="003E2D92"/>
    <w:rsid w:val="00402BBC"/>
    <w:rsid w:val="00405EF2"/>
    <w:rsid w:val="00427849"/>
    <w:rsid w:val="00431282"/>
    <w:rsid w:val="00440D3D"/>
    <w:rsid w:val="00465D09"/>
    <w:rsid w:val="004748D5"/>
    <w:rsid w:val="0047621B"/>
    <w:rsid w:val="004834AE"/>
    <w:rsid w:val="00496AB8"/>
    <w:rsid w:val="004A5A73"/>
    <w:rsid w:val="004A76E0"/>
    <w:rsid w:val="004D7A4C"/>
    <w:rsid w:val="004E39CC"/>
    <w:rsid w:val="004F657A"/>
    <w:rsid w:val="00514535"/>
    <w:rsid w:val="00515962"/>
    <w:rsid w:val="005525B7"/>
    <w:rsid w:val="005635FF"/>
    <w:rsid w:val="00572769"/>
    <w:rsid w:val="005853EE"/>
    <w:rsid w:val="005935D5"/>
    <w:rsid w:val="00595685"/>
    <w:rsid w:val="005B46B4"/>
    <w:rsid w:val="005C3155"/>
    <w:rsid w:val="005D7499"/>
    <w:rsid w:val="005F2CDE"/>
    <w:rsid w:val="00605672"/>
    <w:rsid w:val="00611D25"/>
    <w:rsid w:val="006139DF"/>
    <w:rsid w:val="00614B08"/>
    <w:rsid w:val="00622D22"/>
    <w:rsid w:val="00634127"/>
    <w:rsid w:val="00650C57"/>
    <w:rsid w:val="00661B77"/>
    <w:rsid w:val="006674B1"/>
    <w:rsid w:val="00674FAF"/>
    <w:rsid w:val="00690253"/>
    <w:rsid w:val="006B4CFF"/>
    <w:rsid w:val="006C298F"/>
    <w:rsid w:val="006E0B75"/>
    <w:rsid w:val="006E426A"/>
    <w:rsid w:val="006F0606"/>
    <w:rsid w:val="006F078F"/>
    <w:rsid w:val="00730309"/>
    <w:rsid w:val="00732061"/>
    <w:rsid w:val="0073589B"/>
    <w:rsid w:val="00741B6D"/>
    <w:rsid w:val="00745F37"/>
    <w:rsid w:val="0075698F"/>
    <w:rsid w:val="00762223"/>
    <w:rsid w:val="00763A58"/>
    <w:rsid w:val="00786CA5"/>
    <w:rsid w:val="007A0315"/>
    <w:rsid w:val="007A3B43"/>
    <w:rsid w:val="007A74BC"/>
    <w:rsid w:val="007B6620"/>
    <w:rsid w:val="007C1189"/>
    <w:rsid w:val="007F0EDA"/>
    <w:rsid w:val="007F5B27"/>
    <w:rsid w:val="007F6E2A"/>
    <w:rsid w:val="007F78B3"/>
    <w:rsid w:val="0080484F"/>
    <w:rsid w:val="00822175"/>
    <w:rsid w:val="0082709F"/>
    <w:rsid w:val="00845EEB"/>
    <w:rsid w:val="00864029"/>
    <w:rsid w:val="00864CA8"/>
    <w:rsid w:val="00865067"/>
    <w:rsid w:val="00892DEB"/>
    <w:rsid w:val="008B6E82"/>
    <w:rsid w:val="008D3883"/>
    <w:rsid w:val="008E65B9"/>
    <w:rsid w:val="00906DE5"/>
    <w:rsid w:val="00920FE2"/>
    <w:rsid w:val="0092158E"/>
    <w:rsid w:val="009322BF"/>
    <w:rsid w:val="00941E32"/>
    <w:rsid w:val="00947DB5"/>
    <w:rsid w:val="00953961"/>
    <w:rsid w:val="00980F98"/>
    <w:rsid w:val="009876FC"/>
    <w:rsid w:val="009B0C07"/>
    <w:rsid w:val="009C5F20"/>
    <w:rsid w:val="009D131A"/>
    <w:rsid w:val="009D33B1"/>
    <w:rsid w:val="009D6BB3"/>
    <w:rsid w:val="009E38CD"/>
    <w:rsid w:val="00A01D4D"/>
    <w:rsid w:val="00A141E7"/>
    <w:rsid w:val="00A23210"/>
    <w:rsid w:val="00A30020"/>
    <w:rsid w:val="00A31D5B"/>
    <w:rsid w:val="00A32798"/>
    <w:rsid w:val="00A51645"/>
    <w:rsid w:val="00A53141"/>
    <w:rsid w:val="00A55202"/>
    <w:rsid w:val="00A56374"/>
    <w:rsid w:val="00A664DF"/>
    <w:rsid w:val="00A7567A"/>
    <w:rsid w:val="00A7754E"/>
    <w:rsid w:val="00AA02EC"/>
    <w:rsid w:val="00AB2766"/>
    <w:rsid w:val="00AB6D3D"/>
    <w:rsid w:val="00AD127E"/>
    <w:rsid w:val="00AD74FF"/>
    <w:rsid w:val="00AD7C10"/>
    <w:rsid w:val="00AF0D68"/>
    <w:rsid w:val="00AF69DF"/>
    <w:rsid w:val="00B066D6"/>
    <w:rsid w:val="00B12896"/>
    <w:rsid w:val="00B15228"/>
    <w:rsid w:val="00B35F4F"/>
    <w:rsid w:val="00B37465"/>
    <w:rsid w:val="00B40AFB"/>
    <w:rsid w:val="00B40F0B"/>
    <w:rsid w:val="00B43613"/>
    <w:rsid w:val="00B60095"/>
    <w:rsid w:val="00B60A24"/>
    <w:rsid w:val="00B67873"/>
    <w:rsid w:val="00B80510"/>
    <w:rsid w:val="00B866C3"/>
    <w:rsid w:val="00B963F3"/>
    <w:rsid w:val="00BA220E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C000BD"/>
    <w:rsid w:val="00C06946"/>
    <w:rsid w:val="00C1227F"/>
    <w:rsid w:val="00C358C3"/>
    <w:rsid w:val="00C54E53"/>
    <w:rsid w:val="00C55784"/>
    <w:rsid w:val="00C579AC"/>
    <w:rsid w:val="00C9391F"/>
    <w:rsid w:val="00CB215A"/>
    <w:rsid w:val="00CB5018"/>
    <w:rsid w:val="00CC30A1"/>
    <w:rsid w:val="00CD24D5"/>
    <w:rsid w:val="00CE46BF"/>
    <w:rsid w:val="00D018CC"/>
    <w:rsid w:val="00D022EC"/>
    <w:rsid w:val="00D03F61"/>
    <w:rsid w:val="00D04314"/>
    <w:rsid w:val="00D33C0F"/>
    <w:rsid w:val="00D33FFA"/>
    <w:rsid w:val="00D35F74"/>
    <w:rsid w:val="00D65B4D"/>
    <w:rsid w:val="00D664BC"/>
    <w:rsid w:val="00D67A17"/>
    <w:rsid w:val="00D67D5B"/>
    <w:rsid w:val="00D7073D"/>
    <w:rsid w:val="00D73900"/>
    <w:rsid w:val="00D86103"/>
    <w:rsid w:val="00D938EA"/>
    <w:rsid w:val="00DA011F"/>
    <w:rsid w:val="00DA362A"/>
    <w:rsid w:val="00DB5251"/>
    <w:rsid w:val="00DC188F"/>
    <w:rsid w:val="00DD13E8"/>
    <w:rsid w:val="00DD4C7B"/>
    <w:rsid w:val="00DE4236"/>
    <w:rsid w:val="00DF3B9C"/>
    <w:rsid w:val="00E056F0"/>
    <w:rsid w:val="00E107F2"/>
    <w:rsid w:val="00E13BB5"/>
    <w:rsid w:val="00E14107"/>
    <w:rsid w:val="00E24C6B"/>
    <w:rsid w:val="00E27903"/>
    <w:rsid w:val="00E3235A"/>
    <w:rsid w:val="00E37F80"/>
    <w:rsid w:val="00E4394D"/>
    <w:rsid w:val="00E470AE"/>
    <w:rsid w:val="00E632B2"/>
    <w:rsid w:val="00E72963"/>
    <w:rsid w:val="00E73B00"/>
    <w:rsid w:val="00E759B8"/>
    <w:rsid w:val="00E807BF"/>
    <w:rsid w:val="00EA0B3A"/>
    <w:rsid w:val="00EB0C09"/>
    <w:rsid w:val="00EB31E4"/>
    <w:rsid w:val="00EB7DD0"/>
    <w:rsid w:val="00EC6A4D"/>
    <w:rsid w:val="00EC7C0E"/>
    <w:rsid w:val="00EE6488"/>
    <w:rsid w:val="00EF0D38"/>
    <w:rsid w:val="00EF391D"/>
    <w:rsid w:val="00EF5C0C"/>
    <w:rsid w:val="00F009DD"/>
    <w:rsid w:val="00F0217E"/>
    <w:rsid w:val="00F061D6"/>
    <w:rsid w:val="00F07C8E"/>
    <w:rsid w:val="00F11E08"/>
    <w:rsid w:val="00F15786"/>
    <w:rsid w:val="00F2262A"/>
    <w:rsid w:val="00F52A23"/>
    <w:rsid w:val="00F5703C"/>
    <w:rsid w:val="00F6365E"/>
    <w:rsid w:val="00F7526D"/>
    <w:rsid w:val="00F80BCA"/>
    <w:rsid w:val="00F82285"/>
    <w:rsid w:val="00F858E3"/>
    <w:rsid w:val="00F863A8"/>
    <w:rsid w:val="00F92F24"/>
    <w:rsid w:val="00FA2F5D"/>
    <w:rsid w:val="00FB093D"/>
    <w:rsid w:val="00FC2477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8642B66"/>
  <w15:chartTrackingRefBased/>
  <w15:docId w15:val="{59F95432-93DB-411B-A68A-530E4987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107F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F7526D"/>
    <w:rPr>
      <w:color w:val="605E5C"/>
      <w:shd w:val="clear" w:color="auto" w:fill="E1DFDD"/>
    </w:rPr>
  </w:style>
  <w:style w:type="character" w:customStyle="1" w:styleId="marknqdcspaaw">
    <w:name w:val="marknqdcspaaw"/>
    <w:rsid w:val="00A32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3279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malcolmsargent.lincs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74191-99D5-4C84-90EA-2F13558E8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4</TotalTime>
  <Pages>1</Pages>
  <Words>126</Words>
  <Characters>611</Characters>
  <Application>Microsoft Office Word</Application>
  <DocSecurity>4</DocSecurity>
  <Lines>47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710</CharactersWithSpaces>
  <SharedDoc>false</SharedDoc>
  <HLinks>
    <vt:vector size="24" baseType="variant">
      <vt:variant>
        <vt:i4>4587600</vt:i4>
      </vt:variant>
      <vt:variant>
        <vt:i4>9</vt:i4>
      </vt:variant>
      <vt:variant>
        <vt:i4>0</vt:i4>
      </vt:variant>
      <vt:variant>
        <vt:i4>5</vt:i4>
      </vt:variant>
      <vt:variant>
        <vt:lpwstr>https://youngvoices.cmail19.com/t/t-l-qeiiky-spjtlltu-r/</vt:lpwstr>
      </vt:variant>
      <vt:variant>
        <vt:lpwstr/>
      </vt:variant>
      <vt:variant>
        <vt:i4>2687092</vt:i4>
      </vt:variant>
      <vt:variant>
        <vt:i4>6</vt:i4>
      </vt:variant>
      <vt:variant>
        <vt:i4>0</vt:i4>
      </vt:variant>
      <vt:variant>
        <vt:i4>5</vt:i4>
      </vt:variant>
      <vt:variant>
        <vt:lpwstr>https://www.resortsworldarena.co.uk/protect/bag-policy/</vt:lpwstr>
      </vt:variant>
      <vt:variant>
        <vt:lpwstr/>
      </vt:variant>
      <vt:variant>
        <vt:i4>1638431</vt:i4>
      </vt:variant>
      <vt:variant>
        <vt:i4>3</vt:i4>
      </vt:variant>
      <vt:variant>
        <vt:i4>0</vt:i4>
      </vt:variant>
      <vt:variant>
        <vt:i4>5</vt:i4>
      </vt:variant>
      <vt:variant>
        <vt:lpwstr>http://www.youngvoices.co.uk/</vt:lpwstr>
      </vt:variant>
      <vt:variant>
        <vt:lpwstr/>
      </vt:variant>
      <vt:variant>
        <vt:i4>4980815</vt:i4>
      </vt:variant>
      <vt:variant>
        <vt:i4>0</vt:i4>
      </vt:variant>
      <vt:variant>
        <vt:i4>0</vt:i4>
      </vt:variant>
      <vt:variant>
        <vt:i4>5</vt:i4>
      </vt:variant>
      <vt:variant>
        <vt:lpwstr>http://www.ticketmaster.com/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2</cp:revision>
  <cp:lastPrinted>2018-09-10T15:38:00Z</cp:lastPrinted>
  <dcterms:created xsi:type="dcterms:W3CDTF">2026-01-15T15:24:00Z</dcterms:created>
  <dcterms:modified xsi:type="dcterms:W3CDTF">2026-01-15T15:24:00Z</dcterms:modified>
</cp:coreProperties>
</file>