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49B3A" w14:textId="53636F69" w:rsidR="00822F5C" w:rsidRPr="00970568" w:rsidRDefault="00970568" w:rsidP="00822F5C">
      <w:pPr>
        <w:ind w:left="-284" w:right="-143"/>
        <w:jc w:val="right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 xml:space="preserve">29 </w:t>
      </w:r>
      <w:r w:rsidR="008944BE" w:rsidRPr="00970568">
        <w:rPr>
          <w:rFonts w:ascii="Raleway" w:hAnsi="Raleway" w:cs="Arial"/>
          <w:sz w:val="24"/>
          <w:szCs w:val="24"/>
        </w:rPr>
        <w:t>September 2026</w:t>
      </w:r>
    </w:p>
    <w:p w14:paraId="1A33D830" w14:textId="01CC64BD" w:rsidR="00822F5C" w:rsidRPr="00970568" w:rsidRDefault="00822F5C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Dear</w:t>
      </w:r>
      <w:r w:rsidR="00603BBA" w:rsidRPr="00970568">
        <w:rPr>
          <w:rFonts w:ascii="Raleway" w:hAnsi="Raleway" w:cs="Arial"/>
          <w:sz w:val="24"/>
          <w:szCs w:val="24"/>
        </w:rPr>
        <w:t xml:space="preserve"> Parents of </w:t>
      </w:r>
      <w:r w:rsidR="00E12677" w:rsidRPr="00970568">
        <w:rPr>
          <w:rFonts w:ascii="Raleway" w:hAnsi="Raleway" w:cs="Arial"/>
          <w:sz w:val="24"/>
          <w:szCs w:val="24"/>
        </w:rPr>
        <w:t>Y5/6 Choir</w:t>
      </w:r>
      <w:r w:rsidR="00603BBA" w:rsidRPr="00970568">
        <w:rPr>
          <w:rFonts w:ascii="Raleway" w:hAnsi="Raleway" w:cs="Arial"/>
          <w:sz w:val="24"/>
          <w:szCs w:val="24"/>
        </w:rPr>
        <w:t xml:space="preserve"> </w:t>
      </w:r>
    </w:p>
    <w:p w14:paraId="51F9744A" w14:textId="77777777" w:rsidR="00822F5C" w:rsidRPr="00970568" w:rsidRDefault="00822F5C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F2A0665" w14:textId="7734C721" w:rsidR="00E12677" w:rsidRPr="00970568" w:rsidRDefault="00822F5C" w:rsidP="00E1267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b/>
          <w:sz w:val="24"/>
          <w:szCs w:val="24"/>
        </w:rPr>
        <w:t>Y5/6 SENIOR CHOIR</w:t>
      </w:r>
      <w:r w:rsidR="003456E1" w:rsidRPr="00970568">
        <w:rPr>
          <w:rFonts w:ascii="Raleway" w:hAnsi="Raleway" w:cs="Arial"/>
          <w:b/>
          <w:sz w:val="24"/>
          <w:szCs w:val="24"/>
        </w:rPr>
        <w:t xml:space="preserve"> </w:t>
      </w:r>
      <w:r w:rsidRPr="00970568">
        <w:rPr>
          <w:rFonts w:ascii="Raleway" w:hAnsi="Raleway" w:cs="Arial"/>
          <w:b/>
          <w:sz w:val="24"/>
          <w:szCs w:val="24"/>
        </w:rPr>
        <w:t xml:space="preserve">– </w:t>
      </w:r>
      <w:r w:rsidR="008944BE" w:rsidRPr="00970568">
        <w:rPr>
          <w:rFonts w:ascii="Raleway" w:hAnsi="Raleway" w:cs="Arial"/>
          <w:b/>
          <w:sz w:val="24"/>
          <w:szCs w:val="24"/>
        </w:rPr>
        <w:t>CHILDREN’S GALA</w:t>
      </w:r>
      <w:r w:rsidR="00812DD9" w:rsidRPr="00970568">
        <w:rPr>
          <w:rFonts w:ascii="Raleway" w:hAnsi="Raleway" w:cs="Arial"/>
          <w:b/>
          <w:sz w:val="24"/>
          <w:szCs w:val="24"/>
        </w:rPr>
        <w:t xml:space="preserve"> </w:t>
      </w:r>
      <w:r w:rsidRPr="00970568">
        <w:rPr>
          <w:rFonts w:ascii="Raleway" w:hAnsi="Raleway" w:cs="Arial"/>
          <w:b/>
          <w:sz w:val="24"/>
          <w:szCs w:val="24"/>
        </w:rPr>
        <w:t>–</w:t>
      </w:r>
      <w:r w:rsidR="008944BE" w:rsidRPr="00970568">
        <w:rPr>
          <w:rFonts w:ascii="Raleway" w:hAnsi="Raleway" w:cs="Arial"/>
          <w:b/>
          <w:sz w:val="24"/>
          <w:szCs w:val="24"/>
        </w:rPr>
        <w:t xml:space="preserve"> SATURDAY</w:t>
      </w:r>
      <w:r w:rsidR="002D5298" w:rsidRPr="00970568">
        <w:rPr>
          <w:rFonts w:ascii="Raleway" w:hAnsi="Raleway" w:cs="Arial"/>
          <w:b/>
          <w:sz w:val="24"/>
          <w:szCs w:val="24"/>
        </w:rPr>
        <w:t xml:space="preserve"> 14 NOVEMBER</w:t>
      </w:r>
      <w:r w:rsidR="00B74207" w:rsidRPr="00970568">
        <w:rPr>
          <w:rFonts w:ascii="Raleway" w:hAnsi="Raleway" w:cs="Arial"/>
          <w:b/>
          <w:sz w:val="24"/>
          <w:szCs w:val="24"/>
        </w:rPr>
        <w:t xml:space="preserve"> </w:t>
      </w:r>
      <w:r w:rsidR="00970568" w:rsidRPr="00970568">
        <w:rPr>
          <w:rFonts w:ascii="Raleway" w:hAnsi="Raleway" w:cs="Arial"/>
          <w:b/>
          <w:sz w:val="24"/>
          <w:szCs w:val="24"/>
        </w:rPr>
        <w:t xml:space="preserve">AT </w:t>
      </w:r>
      <w:r w:rsidR="002D5298" w:rsidRPr="00970568">
        <w:rPr>
          <w:rFonts w:ascii="Raleway" w:hAnsi="Raleway" w:cs="Arial"/>
          <w:b/>
          <w:sz w:val="24"/>
          <w:szCs w:val="24"/>
        </w:rPr>
        <w:t>1815</w:t>
      </w:r>
      <w:r w:rsidR="00951583" w:rsidRPr="00970568">
        <w:rPr>
          <w:rFonts w:ascii="Raleway" w:hAnsi="Raleway" w:cs="Arial"/>
          <w:b/>
          <w:sz w:val="24"/>
          <w:szCs w:val="24"/>
        </w:rPr>
        <w:t xml:space="preserve"> </w:t>
      </w:r>
      <w:r w:rsidR="00970568" w:rsidRPr="00970568">
        <w:rPr>
          <w:rFonts w:ascii="Raleway" w:hAnsi="Raleway" w:cs="Arial"/>
          <w:b/>
          <w:sz w:val="24"/>
          <w:szCs w:val="24"/>
        </w:rPr>
        <w:t xml:space="preserve">AT </w:t>
      </w:r>
      <w:r w:rsidR="00C608C9" w:rsidRPr="00970568">
        <w:rPr>
          <w:rFonts w:ascii="Raleway" w:hAnsi="Raleway" w:cs="Arial"/>
          <w:b/>
          <w:sz w:val="24"/>
          <w:szCs w:val="24"/>
        </w:rPr>
        <w:t>BARN HILL</w:t>
      </w:r>
    </w:p>
    <w:p w14:paraId="0E8335BF" w14:textId="77777777" w:rsidR="00E12677" w:rsidRPr="00970568" w:rsidRDefault="00E12677" w:rsidP="00E1267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474B4D2B" w14:textId="4BE6E413" w:rsidR="007F6524" w:rsidRPr="00970568" w:rsidRDefault="00E12677" w:rsidP="00E12677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  <w:r w:rsidRPr="00970568">
        <w:rPr>
          <w:rFonts w:ascii="Raleway" w:hAnsi="Raleway" w:cs="Arial"/>
          <w:sz w:val="24"/>
          <w:szCs w:val="24"/>
        </w:rPr>
        <w:t xml:space="preserve">I am delighted to inform you that </w:t>
      </w:r>
      <w:r w:rsidR="00C75C44" w:rsidRPr="00970568">
        <w:rPr>
          <w:rFonts w:ascii="Raleway" w:hAnsi="Raleway" w:cs="Arial"/>
          <w:sz w:val="24"/>
          <w:szCs w:val="24"/>
        </w:rPr>
        <w:t>we are taking part in</w:t>
      </w:r>
      <w:r w:rsidR="00951583" w:rsidRPr="00970568">
        <w:rPr>
          <w:rFonts w:ascii="Raleway" w:hAnsi="Raleway" w:cs="Arial"/>
          <w:sz w:val="24"/>
          <w:szCs w:val="24"/>
        </w:rPr>
        <w:t xml:space="preserve"> </w:t>
      </w:r>
      <w:r w:rsidR="00645727" w:rsidRPr="00970568">
        <w:rPr>
          <w:rFonts w:ascii="Raleway" w:hAnsi="Raleway" w:cs="Arial"/>
          <w:sz w:val="24"/>
          <w:szCs w:val="24"/>
        </w:rPr>
        <w:t>the Music for Children Gala Event</w:t>
      </w:r>
      <w:r w:rsidR="00951583" w:rsidRPr="00970568">
        <w:rPr>
          <w:rFonts w:ascii="Raleway" w:hAnsi="Raleway" w:cs="Arial"/>
          <w:sz w:val="24"/>
          <w:szCs w:val="24"/>
        </w:rPr>
        <w:t xml:space="preserve"> organised by </w:t>
      </w:r>
      <w:r w:rsidR="00870804" w:rsidRPr="00970568">
        <w:rPr>
          <w:rFonts w:ascii="Raleway" w:hAnsi="Raleway" w:cs="Arial"/>
          <w:sz w:val="24"/>
          <w:szCs w:val="24"/>
        </w:rPr>
        <w:t>The Rotary Club of Stamford</w:t>
      </w:r>
      <w:r w:rsidR="00C75C44" w:rsidRPr="00970568">
        <w:rPr>
          <w:rFonts w:ascii="Raleway" w:hAnsi="Raleway" w:cs="Arial"/>
          <w:sz w:val="24"/>
          <w:szCs w:val="24"/>
        </w:rPr>
        <w:t>.</w:t>
      </w:r>
      <w:r w:rsidR="000436D9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This </w:t>
      </w:r>
      <w:r w:rsidR="00D92FE0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will be our first concert of the year and </w:t>
      </w:r>
      <w:r w:rsidR="000436D9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is an excellent opportunity for our choir to sing</w:t>
      </w:r>
      <w:r w:rsidR="00D92FE0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in the local community</w:t>
      </w:r>
      <w:r w:rsidR="007F6524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.</w:t>
      </w:r>
      <w:r w:rsidR="00EC1185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Your child is an important member of the choir and t</w:t>
      </w:r>
      <w:r w:rsidR="001E5D4A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heir</w:t>
      </w:r>
      <w:r w:rsidR="00EC1185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participation in this is very important and I hope they will be able to take part.</w:t>
      </w:r>
    </w:p>
    <w:p w14:paraId="55579C3A" w14:textId="77777777" w:rsidR="007F6524" w:rsidRPr="00970568" w:rsidRDefault="007F6524" w:rsidP="00E12677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</w:p>
    <w:p w14:paraId="7CB3B6DC" w14:textId="00BFB47C" w:rsidR="00E12677" w:rsidRPr="00970568" w:rsidRDefault="007F6524" w:rsidP="00E12677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  <w:r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This is a charity event raising </w:t>
      </w:r>
      <w:r w:rsidR="009F0722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money for Cambridge Children’s Hospital and a donation will be made to N</w:t>
      </w:r>
      <w:r w:rsidR="008B45A8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i</w:t>
      </w:r>
      <w:r w:rsidR="009F0722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xon Memorial</w:t>
      </w:r>
      <w:r w:rsidR="008B45A8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Hospital, Sierra Leone. We have had a couple of children from </w:t>
      </w:r>
      <w:r w:rsidR="00EC1185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our school who have received medical care </w:t>
      </w:r>
      <w:r w:rsid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from the Cambridge </w:t>
      </w:r>
      <w:r w:rsidR="00EC1185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hospital and so it is fitting for us to take part. </w:t>
      </w:r>
    </w:p>
    <w:p w14:paraId="315C7041" w14:textId="77777777" w:rsidR="00062651" w:rsidRPr="00970568" w:rsidRDefault="00062651" w:rsidP="00E12677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</w:p>
    <w:p w14:paraId="04F703EB" w14:textId="77777777" w:rsidR="00970568" w:rsidRDefault="001E5D4A" w:rsidP="0089150F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  <w:r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The doors open at</w:t>
      </w:r>
      <w:r w:rsid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</w:t>
      </w:r>
      <w:proofErr w:type="gramStart"/>
      <w:r w:rsid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1815</w:t>
      </w:r>
      <w:proofErr w:type="gramEnd"/>
      <w:r w:rsidR="002C1E73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and </w:t>
      </w:r>
      <w:r w:rsidR="00014E3C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audience </w:t>
      </w:r>
      <w:r w:rsidR="002C1E73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tickets are </w:t>
      </w:r>
      <w:r w:rsidR="00014E3C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£20 </w:t>
      </w:r>
      <w:r w:rsidR="007404AF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to include a free child seat for under 14s</w:t>
      </w:r>
      <w:r w:rsidR="00014E3C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. </w:t>
      </w:r>
      <w:r w:rsidR="0040059D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Tickets are available to purchase at the Stamford Arts Centre</w:t>
      </w:r>
      <w:r w:rsidR="0089150F"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. </w:t>
      </w:r>
    </w:p>
    <w:p w14:paraId="161B2ECB" w14:textId="77777777" w:rsidR="00970568" w:rsidRDefault="00970568" w:rsidP="0089150F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</w:p>
    <w:p w14:paraId="0188D1A5" w14:textId="1D0CC6A2" w:rsidR="0089150F" w:rsidRPr="00970568" w:rsidRDefault="0089150F" w:rsidP="0089150F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  <w:r w:rsidRP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>Please see the attached flyer</w:t>
      </w:r>
      <w:r w:rsidR="00970568"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  <w:t xml:space="preserve"> for more information.</w:t>
      </w:r>
    </w:p>
    <w:p w14:paraId="2DEF91C6" w14:textId="77777777" w:rsidR="0089150F" w:rsidRPr="00970568" w:rsidRDefault="0089150F" w:rsidP="0089150F">
      <w:pPr>
        <w:ind w:left="-284" w:right="-143"/>
        <w:jc w:val="both"/>
        <w:rPr>
          <w:rFonts w:ascii="Raleway" w:hAnsi="Raleway" w:cs="Arial"/>
          <w:color w:val="212529"/>
          <w:sz w:val="24"/>
          <w:szCs w:val="24"/>
          <w:bdr w:val="none" w:sz="0" w:space="0" w:color="auto" w:frame="1"/>
        </w:rPr>
      </w:pPr>
    </w:p>
    <w:p w14:paraId="3389F77E" w14:textId="63396A67" w:rsidR="00354058" w:rsidRPr="00970568" w:rsidRDefault="005552FF" w:rsidP="00075A8B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T</w:t>
      </w:r>
      <w:r w:rsidR="004E6F13" w:rsidRPr="00970568">
        <w:rPr>
          <w:rFonts w:ascii="Raleway" w:hAnsi="Raleway" w:cs="Arial"/>
          <w:sz w:val="24"/>
          <w:szCs w:val="24"/>
        </w:rPr>
        <w:t>h</w:t>
      </w:r>
      <w:r w:rsidRPr="00970568">
        <w:rPr>
          <w:rFonts w:ascii="Raleway" w:hAnsi="Raleway" w:cs="Arial"/>
          <w:sz w:val="24"/>
          <w:szCs w:val="24"/>
        </w:rPr>
        <w:t xml:space="preserve">e children </w:t>
      </w:r>
      <w:r w:rsidR="0089150F" w:rsidRPr="00970568">
        <w:rPr>
          <w:rFonts w:ascii="Raleway" w:hAnsi="Raleway" w:cs="Arial"/>
          <w:sz w:val="24"/>
          <w:szCs w:val="24"/>
        </w:rPr>
        <w:t>will be wearing our</w:t>
      </w:r>
      <w:r w:rsidR="00570F1E" w:rsidRPr="00970568">
        <w:rPr>
          <w:rFonts w:ascii="Raleway" w:hAnsi="Raleway" w:cs="Arial"/>
          <w:sz w:val="24"/>
          <w:szCs w:val="24"/>
        </w:rPr>
        <w:t xml:space="preserve"> choir t-shirts, kindly donated to us by </w:t>
      </w:r>
      <w:proofErr w:type="spellStart"/>
      <w:r w:rsidR="00570F1E" w:rsidRPr="00970568">
        <w:rPr>
          <w:rFonts w:ascii="Raleway" w:hAnsi="Raleway" w:cs="Arial"/>
          <w:sz w:val="24"/>
          <w:szCs w:val="24"/>
        </w:rPr>
        <w:t>AllTech</w:t>
      </w:r>
      <w:proofErr w:type="spellEnd"/>
      <w:r w:rsidR="002E31AE" w:rsidRPr="00970568">
        <w:rPr>
          <w:rFonts w:ascii="Raleway" w:hAnsi="Raleway" w:cs="Arial"/>
          <w:sz w:val="24"/>
          <w:szCs w:val="24"/>
        </w:rPr>
        <w:t xml:space="preserve">, </w:t>
      </w:r>
      <w:r w:rsidR="00075A8B" w:rsidRPr="00970568">
        <w:rPr>
          <w:rFonts w:ascii="Raleway" w:hAnsi="Raleway" w:cs="Arial"/>
          <w:sz w:val="24"/>
          <w:szCs w:val="24"/>
        </w:rPr>
        <w:t>and</w:t>
      </w:r>
      <w:r w:rsidR="002E31AE" w:rsidRPr="00970568">
        <w:rPr>
          <w:rFonts w:ascii="Raleway" w:hAnsi="Raleway" w:cs="Arial"/>
          <w:sz w:val="24"/>
          <w:szCs w:val="24"/>
        </w:rPr>
        <w:t xml:space="preserve"> they will need to wear </w:t>
      </w:r>
      <w:r w:rsidR="00075A8B" w:rsidRPr="00970568">
        <w:rPr>
          <w:rFonts w:ascii="Raleway" w:hAnsi="Raleway" w:cs="Arial"/>
          <w:sz w:val="24"/>
          <w:szCs w:val="24"/>
        </w:rPr>
        <w:t xml:space="preserve">black or dark coloured bottoms please. </w:t>
      </w:r>
      <w:r w:rsidR="00F37375" w:rsidRPr="00970568">
        <w:rPr>
          <w:rFonts w:ascii="Raleway" w:hAnsi="Raleway" w:cs="Arial"/>
          <w:sz w:val="24"/>
          <w:szCs w:val="24"/>
        </w:rPr>
        <w:t>T-shirts will be given out at the concert and then returned to us.</w:t>
      </w:r>
      <w:r w:rsidR="00F40309" w:rsidRPr="00970568">
        <w:rPr>
          <w:rFonts w:ascii="Raleway" w:hAnsi="Raleway" w:cs="Arial"/>
          <w:sz w:val="24"/>
          <w:szCs w:val="24"/>
        </w:rPr>
        <w:t xml:space="preserve"> Please also ensure your child has a drink and a nut-free snack.</w:t>
      </w:r>
    </w:p>
    <w:p w14:paraId="190D0AFC" w14:textId="77777777" w:rsidR="009D2096" w:rsidRPr="00970568" w:rsidRDefault="009D2096" w:rsidP="002F139D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4D467459" w14:textId="01668161" w:rsidR="00A87957" w:rsidRPr="00970568" w:rsidRDefault="00822F5C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 xml:space="preserve">This is </w:t>
      </w:r>
      <w:r w:rsidR="009E01D7" w:rsidRPr="00970568">
        <w:rPr>
          <w:rFonts w:ascii="Raleway" w:hAnsi="Raleway" w:cs="Arial"/>
          <w:sz w:val="24"/>
          <w:szCs w:val="24"/>
        </w:rPr>
        <w:t xml:space="preserve">a </w:t>
      </w:r>
      <w:r w:rsidR="00254D73" w:rsidRPr="00970568">
        <w:rPr>
          <w:rFonts w:ascii="Raleway" w:hAnsi="Raleway" w:cs="Arial"/>
          <w:sz w:val="24"/>
          <w:szCs w:val="24"/>
        </w:rPr>
        <w:t>fantastic</w:t>
      </w:r>
      <w:r w:rsidR="009E01D7" w:rsidRPr="00970568">
        <w:rPr>
          <w:rFonts w:ascii="Raleway" w:hAnsi="Raleway" w:cs="Arial"/>
          <w:sz w:val="24"/>
          <w:szCs w:val="24"/>
        </w:rPr>
        <w:t xml:space="preserve"> event to </w:t>
      </w:r>
      <w:r w:rsidR="0003776B" w:rsidRPr="00970568">
        <w:rPr>
          <w:rFonts w:ascii="Raleway" w:hAnsi="Raleway" w:cs="Arial"/>
          <w:sz w:val="24"/>
          <w:szCs w:val="24"/>
        </w:rPr>
        <w:t>be asked to</w:t>
      </w:r>
      <w:r w:rsidR="009E01D7" w:rsidRPr="00970568">
        <w:rPr>
          <w:rFonts w:ascii="Raleway" w:hAnsi="Raleway" w:cs="Arial"/>
          <w:sz w:val="24"/>
          <w:szCs w:val="24"/>
        </w:rPr>
        <w:t xml:space="preserve"> part in, especially as it is an </w:t>
      </w:r>
      <w:r w:rsidR="0073192D" w:rsidRPr="00970568">
        <w:rPr>
          <w:rFonts w:ascii="Raleway" w:hAnsi="Raleway" w:cs="Arial"/>
          <w:sz w:val="24"/>
          <w:szCs w:val="24"/>
        </w:rPr>
        <w:t xml:space="preserve">opportunity </w:t>
      </w:r>
      <w:r w:rsidR="00566819" w:rsidRPr="00970568">
        <w:rPr>
          <w:rFonts w:ascii="Raleway" w:hAnsi="Raleway" w:cs="Arial"/>
          <w:sz w:val="24"/>
          <w:szCs w:val="24"/>
        </w:rPr>
        <w:t xml:space="preserve">to </w:t>
      </w:r>
      <w:r w:rsidR="009E01D7" w:rsidRPr="00970568">
        <w:rPr>
          <w:rFonts w:ascii="Raleway" w:hAnsi="Raleway" w:cs="Arial"/>
          <w:sz w:val="24"/>
          <w:szCs w:val="24"/>
        </w:rPr>
        <w:t xml:space="preserve">sing </w:t>
      </w:r>
      <w:r w:rsidR="00566819" w:rsidRPr="00970568">
        <w:rPr>
          <w:rFonts w:ascii="Raleway" w:hAnsi="Raleway" w:cs="Arial"/>
          <w:sz w:val="24"/>
          <w:szCs w:val="24"/>
        </w:rPr>
        <w:t xml:space="preserve">in </w:t>
      </w:r>
      <w:r w:rsidR="00F40309" w:rsidRPr="00970568">
        <w:rPr>
          <w:rFonts w:ascii="Raleway" w:hAnsi="Raleway" w:cs="Arial"/>
          <w:sz w:val="24"/>
          <w:szCs w:val="24"/>
        </w:rPr>
        <w:t>the community</w:t>
      </w:r>
      <w:r w:rsidR="00254D73" w:rsidRPr="00970568">
        <w:rPr>
          <w:rFonts w:ascii="Raleway" w:hAnsi="Raleway" w:cs="Arial"/>
          <w:sz w:val="24"/>
          <w:szCs w:val="24"/>
        </w:rPr>
        <w:t xml:space="preserve"> and perform to a friendly audience</w:t>
      </w:r>
      <w:r w:rsidR="009E01D7" w:rsidRPr="00970568">
        <w:rPr>
          <w:rFonts w:ascii="Raleway" w:hAnsi="Raleway" w:cs="Arial"/>
          <w:sz w:val="24"/>
          <w:szCs w:val="24"/>
        </w:rPr>
        <w:t xml:space="preserve">. </w:t>
      </w:r>
      <w:r w:rsidR="0073192D" w:rsidRPr="00970568">
        <w:rPr>
          <w:rFonts w:ascii="Raleway" w:hAnsi="Raleway" w:cs="Arial"/>
          <w:sz w:val="24"/>
          <w:szCs w:val="24"/>
        </w:rPr>
        <w:t>Corby Male Voice Choir and Corby</w:t>
      </w:r>
      <w:r w:rsidR="00106334" w:rsidRPr="00970568">
        <w:rPr>
          <w:rFonts w:ascii="Raleway" w:hAnsi="Raleway" w:cs="Arial"/>
          <w:sz w:val="24"/>
          <w:szCs w:val="24"/>
        </w:rPr>
        <w:t xml:space="preserve"> Silver Band will also be taking part. </w:t>
      </w:r>
      <w:r w:rsidR="009E01D7" w:rsidRPr="00970568">
        <w:rPr>
          <w:rFonts w:ascii="Raleway" w:hAnsi="Raleway" w:cs="Arial"/>
          <w:sz w:val="24"/>
          <w:szCs w:val="24"/>
        </w:rPr>
        <w:t>It will be a wonderful experience for your child to be part of</w:t>
      </w:r>
      <w:r w:rsidR="00A87957" w:rsidRPr="00970568">
        <w:rPr>
          <w:rFonts w:ascii="Raleway" w:hAnsi="Raleway" w:cs="Arial"/>
          <w:sz w:val="24"/>
          <w:szCs w:val="24"/>
        </w:rPr>
        <w:t xml:space="preserve"> and </w:t>
      </w:r>
      <w:r w:rsidR="00106334" w:rsidRPr="00970568">
        <w:rPr>
          <w:rFonts w:ascii="Raleway" w:hAnsi="Raleway" w:cs="Arial"/>
          <w:sz w:val="24"/>
          <w:szCs w:val="24"/>
        </w:rPr>
        <w:t>experience live music</w:t>
      </w:r>
      <w:r w:rsidR="0034647B" w:rsidRPr="00970568">
        <w:rPr>
          <w:rFonts w:ascii="Raleway" w:hAnsi="Raleway" w:cs="Arial"/>
          <w:sz w:val="24"/>
          <w:szCs w:val="24"/>
        </w:rPr>
        <w:t xml:space="preserve">. </w:t>
      </w:r>
      <w:r w:rsidR="00A87957" w:rsidRPr="00970568">
        <w:rPr>
          <w:rFonts w:ascii="Raleway" w:hAnsi="Raleway" w:cs="Arial"/>
          <w:sz w:val="24"/>
          <w:szCs w:val="24"/>
        </w:rPr>
        <w:t>I do hope you will be able to watch the performance.</w:t>
      </w:r>
    </w:p>
    <w:p w14:paraId="0B3875BE" w14:textId="77777777" w:rsidR="00F40309" w:rsidRPr="00970568" w:rsidRDefault="00F40309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020A459" w14:textId="547E09AE" w:rsidR="00F40309" w:rsidRPr="00970568" w:rsidRDefault="00F40309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Further details about finishing times</w:t>
      </w:r>
      <w:r w:rsidR="00506326" w:rsidRPr="00970568">
        <w:rPr>
          <w:rFonts w:ascii="Raleway" w:hAnsi="Raleway" w:cs="Arial"/>
          <w:sz w:val="24"/>
          <w:szCs w:val="24"/>
        </w:rPr>
        <w:t xml:space="preserve"> and rehearsals will be sent to you in due course</w:t>
      </w:r>
      <w:r w:rsidR="0034647B" w:rsidRPr="00970568">
        <w:rPr>
          <w:rFonts w:ascii="Raleway" w:hAnsi="Raleway" w:cs="Arial"/>
          <w:sz w:val="24"/>
          <w:szCs w:val="24"/>
        </w:rPr>
        <w:t>.</w:t>
      </w:r>
    </w:p>
    <w:p w14:paraId="2E29C3C1" w14:textId="77777777" w:rsidR="00FC4499" w:rsidRPr="00970568" w:rsidRDefault="00FC4499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4D3D4D4" w14:textId="0A95DBA0" w:rsidR="00A87957" w:rsidRPr="00970568" w:rsidRDefault="0083221B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As this is an out of hours event, p</w:t>
      </w:r>
      <w:r w:rsidR="00FC4499" w:rsidRPr="00970568">
        <w:rPr>
          <w:rFonts w:ascii="Raleway" w:hAnsi="Raleway" w:cs="Arial"/>
          <w:sz w:val="24"/>
          <w:szCs w:val="24"/>
        </w:rPr>
        <w:t>lease complete the permission form attached and return to Mrs Mills</w:t>
      </w:r>
      <w:r w:rsidR="008B00B1" w:rsidRPr="00970568">
        <w:rPr>
          <w:rFonts w:ascii="Raleway" w:hAnsi="Raleway" w:cs="Arial"/>
          <w:sz w:val="24"/>
          <w:szCs w:val="24"/>
        </w:rPr>
        <w:t xml:space="preserve">, no later than </w:t>
      </w:r>
      <w:r w:rsidR="00506326" w:rsidRPr="00970568">
        <w:rPr>
          <w:rFonts w:ascii="Raleway" w:hAnsi="Raleway" w:cs="Arial"/>
          <w:sz w:val="24"/>
          <w:szCs w:val="24"/>
        </w:rPr>
        <w:t>Wednesday 14</w:t>
      </w:r>
      <w:r w:rsidR="00970568">
        <w:rPr>
          <w:rFonts w:ascii="Raleway" w:hAnsi="Raleway" w:cs="Arial"/>
          <w:sz w:val="24"/>
          <w:szCs w:val="24"/>
        </w:rPr>
        <w:t xml:space="preserve"> </w:t>
      </w:r>
      <w:r w:rsidR="003E0269" w:rsidRPr="00970568">
        <w:rPr>
          <w:rFonts w:ascii="Raleway" w:hAnsi="Raleway" w:cs="Arial"/>
          <w:sz w:val="24"/>
          <w:szCs w:val="24"/>
        </w:rPr>
        <w:t>October</w:t>
      </w:r>
      <w:r w:rsidR="00506326" w:rsidRPr="00970568">
        <w:rPr>
          <w:rFonts w:ascii="Raleway" w:hAnsi="Raleway" w:cs="Arial"/>
          <w:sz w:val="24"/>
          <w:szCs w:val="24"/>
        </w:rPr>
        <w:t xml:space="preserve"> 2026</w:t>
      </w:r>
    </w:p>
    <w:p w14:paraId="60A6CAF0" w14:textId="77777777" w:rsidR="00FC4499" w:rsidRPr="00970568" w:rsidRDefault="00FC4499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127EE0A" w14:textId="3D041502" w:rsidR="00A87957" w:rsidRDefault="00822F5C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Yours sincerely</w:t>
      </w:r>
    </w:p>
    <w:p w14:paraId="7E3B6A0B" w14:textId="77777777" w:rsidR="00970568" w:rsidRPr="00970568" w:rsidRDefault="00970568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3391910" w14:textId="77777777" w:rsidR="00A87957" w:rsidRPr="00970568" w:rsidRDefault="00822F5C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Mrs Vicki Mill</w:t>
      </w:r>
      <w:r w:rsidR="00A87957" w:rsidRPr="00970568">
        <w:rPr>
          <w:rFonts w:ascii="Raleway" w:hAnsi="Raleway" w:cs="Arial"/>
          <w:sz w:val="24"/>
          <w:szCs w:val="24"/>
        </w:rPr>
        <w:t>s</w:t>
      </w:r>
    </w:p>
    <w:p w14:paraId="30B225CA" w14:textId="64A46EBC" w:rsidR="00B51D18" w:rsidRPr="00970568" w:rsidRDefault="00B51D18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Music Subject Leader</w:t>
      </w:r>
    </w:p>
    <w:p w14:paraId="7C4CC944" w14:textId="6EA47B22" w:rsidR="00EF368D" w:rsidRPr="00970568" w:rsidRDefault="00EF368D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Y5/6 Choir Leader</w:t>
      </w:r>
    </w:p>
    <w:p w14:paraId="1B7A474D" w14:textId="77777777" w:rsidR="00373235" w:rsidRPr="00970568" w:rsidRDefault="00373235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1DC4D9D" w14:textId="77777777" w:rsidR="00373235" w:rsidRPr="00970568" w:rsidRDefault="00373235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3EDEC43E" w14:textId="77777777" w:rsidR="00970568" w:rsidRDefault="00970568">
      <w:pPr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br w:type="page"/>
      </w:r>
    </w:p>
    <w:p w14:paraId="07798832" w14:textId="03BF42D8" w:rsidR="00C660FE" w:rsidRPr="00970568" w:rsidRDefault="00355525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b/>
          <w:sz w:val="24"/>
          <w:szCs w:val="24"/>
        </w:rPr>
        <w:lastRenderedPageBreak/>
        <w:t>CHILDREN’S GALA</w:t>
      </w:r>
      <w:r w:rsidR="000A385D" w:rsidRPr="00970568">
        <w:rPr>
          <w:rFonts w:ascii="Raleway" w:hAnsi="Raleway" w:cs="Arial"/>
          <w:b/>
          <w:sz w:val="24"/>
          <w:szCs w:val="24"/>
        </w:rPr>
        <w:t xml:space="preserve"> – </w:t>
      </w:r>
      <w:r w:rsidRPr="00970568">
        <w:rPr>
          <w:rFonts w:ascii="Raleway" w:hAnsi="Raleway" w:cs="Arial"/>
          <w:b/>
          <w:sz w:val="24"/>
          <w:szCs w:val="24"/>
        </w:rPr>
        <w:t>SATURDAY 14</w:t>
      </w:r>
      <w:r w:rsidR="00970568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EC31D3" w:rsidRPr="00970568">
        <w:rPr>
          <w:rFonts w:ascii="Raleway" w:hAnsi="Raleway" w:cs="Arial"/>
          <w:b/>
          <w:sz w:val="24"/>
          <w:szCs w:val="24"/>
        </w:rPr>
        <w:t>NOVEMBER</w:t>
      </w:r>
      <w:r w:rsidR="000A385D" w:rsidRPr="00970568">
        <w:rPr>
          <w:rFonts w:ascii="Raleway" w:hAnsi="Raleway" w:cs="Arial"/>
          <w:b/>
          <w:sz w:val="24"/>
          <w:szCs w:val="24"/>
        </w:rPr>
        <w:t xml:space="preserve"> </w:t>
      </w:r>
      <w:r w:rsidR="00373235" w:rsidRPr="00970568">
        <w:rPr>
          <w:rFonts w:ascii="Raleway" w:hAnsi="Raleway" w:cs="Arial"/>
          <w:b/>
          <w:sz w:val="24"/>
          <w:szCs w:val="24"/>
        </w:rPr>
        <w:t>– MRS MILLS</w:t>
      </w:r>
    </w:p>
    <w:p w14:paraId="5C6A9930" w14:textId="77777777" w:rsidR="00C660FE" w:rsidRPr="00970568" w:rsidRDefault="00C660FE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083BB08" w14:textId="77777777" w:rsidR="00C660FE" w:rsidRPr="00970568" w:rsidRDefault="00C660FE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Child:  _________________________________________________</w:t>
      </w:r>
      <w:proofErr w:type="gramStart"/>
      <w:r w:rsidRPr="00970568">
        <w:rPr>
          <w:rFonts w:ascii="Raleway" w:hAnsi="Raleway" w:cs="Arial"/>
          <w:sz w:val="24"/>
          <w:szCs w:val="24"/>
        </w:rPr>
        <w:t>_  Class</w:t>
      </w:r>
      <w:proofErr w:type="gramEnd"/>
      <w:r w:rsidRPr="00970568">
        <w:rPr>
          <w:rFonts w:ascii="Raleway" w:hAnsi="Raleway" w:cs="Arial"/>
          <w:sz w:val="24"/>
          <w:szCs w:val="24"/>
        </w:rPr>
        <w:t>:  _____________</w:t>
      </w:r>
    </w:p>
    <w:p w14:paraId="58AAC74B" w14:textId="77777777" w:rsidR="00C660FE" w:rsidRPr="00970568" w:rsidRDefault="00C660FE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2AAC7A97" w14:textId="462D180A" w:rsidR="00C660FE" w:rsidRPr="00970568" w:rsidRDefault="00C660FE" w:rsidP="00C660FE">
      <w:pPr>
        <w:numPr>
          <w:ilvl w:val="0"/>
          <w:numId w:val="34"/>
        </w:numPr>
        <w:ind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 xml:space="preserve">My child can attend the </w:t>
      </w:r>
      <w:r w:rsidR="00254D73" w:rsidRPr="00970568">
        <w:rPr>
          <w:rFonts w:ascii="Raleway" w:hAnsi="Raleway" w:cs="Arial"/>
          <w:sz w:val="24"/>
          <w:szCs w:val="24"/>
        </w:rPr>
        <w:t>above c</w:t>
      </w:r>
      <w:r w:rsidRPr="00970568">
        <w:rPr>
          <w:rFonts w:ascii="Raleway" w:hAnsi="Raleway" w:cs="Arial"/>
          <w:sz w:val="24"/>
          <w:szCs w:val="24"/>
        </w:rPr>
        <w:t>oncert</w:t>
      </w:r>
    </w:p>
    <w:p w14:paraId="35E7B8D7" w14:textId="77777777" w:rsidR="00C660FE" w:rsidRPr="00970568" w:rsidRDefault="00C660FE" w:rsidP="00C660FE">
      <w:pPr>
        <w:ind w:left="76" w:right="-143"/>
        <w:jc w:val="both"/>
        <w:rPr>
          <w:rFonts w:ascii="Raleway" w:hAnsi="Raleway" w:cs="Arial"/>
          <w:sz w:val="24"/>
          <w:szCs w:val="24"/>
        </w:rPr>
      </w:pPr>
    </w:p>
    <w:p w14:paraId="15AADC9C" w14:textId="77777777" w:rsidR="00C660FE" w:rsidRPr="00970568" w:rsidRDefault="00C660FE" w:rsidP="00C660FE">
      <w:pPr>
        <w:numPr>
          <w:ilvl w:val="0"/>
          <w:numId w:val="34"/>
        </w:numPr>
        <w:ind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Medical:  _________________________________________________________________</w:t>
      </w:r>
    </w:p>
    <w:p w14:paraId="56DE119B" w14:textId="77777777" w:rsidR="00C660FE" w:rsidRPr="00970568" w:rsidRDefault="00C660FE" w:rsidP="00C660FE">
      <w:pPr>
        <w:pStyle w:val="ListParagraph"/>
        <w:rPr>
          <w:rFonts w:ascii="Raleway" w:hAnsi="Raleway" w:cs="Arial"/>
          <w:sz w:val="24"/>
          <w:szCs w:val="24"/>
        </w:rPr>
      </w:pPr>
    </w:p>
    <w:p w14:paraId="28AF193C" w14:textId="77777777" w:rsidR="00C660FE" w:rsidRPr="00970568" w:rsidRDefault="00C660FE" w:rsidP="00C660FE">
      <w:pPr>
        <w:numPr>
          <w:ilvl w:val="0"/>
          <w:numId w:val="34"/>
        </w:numPr>
        <w:ind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Emergency Contact No: ___________________________________________________</w:t>
      </w:r>
    </w:p>
    <w:p w14:paraId="6067EB96" w14:textId="77777777" w:rsidR="00C660FE" w:rsidRPr="00970568" w:rsidRDefault="00C660FE" w:rsidP="00C660FE">
      <w:pPr>
        <w:ind w:left="76" w:right="-143"/>
        <w:jc w:val="both"/>
        <w:rPr>
          <w:rFonts w:ascii="Raleway" w:hAnsi="Raleway" w:cs="Arial"/>
          <w:sz w:val="24"/>
          <w:szCs w:val="24"/>
        </w:rPr>
      </w:pPr>
    </w:p>
    <w:p w14:paraId="76764DC1" w14:textId="59A495FE" w:rsidR="00C660FE" w:rsidRPr="00970568" w:rsidRDefault="00254D73" w:rsidP="00C660FE">
      <w:pPr>
        <w:numPr>
          <w:ilvl w:val="0"/>
          <w:numId w:val="34"/>
        </w:numPr>
        <w:ind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My child will be collected after the concert by _________________________________</w:t>
      </w:r>
    </w:p>
    <w:p w14:paraId="393C094E" w14:textId="77777777" w:rsidR="004B5D80" w:rsidRPr="00970568" w:rsidRDefault="004B5D80" w:rsidP="004B5D80">
      <w:pPr>
        <w:pStyle w:val="ListParagraph"/>
        <w:rPr>
          <w:rFonts w:ascii="Raleway" w:hAnsi="Raleway" w:cs="Arial"/>
          <w:sz w:val="24"/>
          <w:szCs w:val="24"/>
        </w:rPr>
      </w:pPr>
    </w:p>
    <w:p w14:paraId="4FCAFC40" w14:textId="691BDC27" w:rsidR="004B5D80" w:rsidRPr="00970568" w:rsidRDefault="004B5D80" w:rsidP="00C660FE">
      <w:pPr>
        <w:numPr>
          <w:ilvl w:val="0"/>
          <w:numId w:val="34"/>
        </w:numPr>
        <w:ind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My child can be photographed</w:t>
      </w:r>
      <w:r w:rsidR="00D74349" w:rsidRPr="00970568">
        <w:rPr>
          <w:rFonts w:ascii="Raleway" w:hAnsi="Raleway" w:cs="Arial"/>
          <w:sz w:val="24"/>
          <w:szCs w:val="24"/>
        </w:rPr>
        <w:t xml:space="preserve"> and can appear on the </w:t>
      </w:r>
      <w:r w:rsidR="000A385D" w:rsidRPr="00970568">
        <w:rPr>
          <w:rFonts w:ascii="Raleway" w:hAnsi="Raleway" w:cs="Arial"/>
          <w:sz w:val="24"/>
          <w:szCs w:val="24"/>
        </w:rPr>
        <w:t xml:space="preserve">Casterton </w:t>
      </w:r>
      <w:r w:rsidR="00D02BFD" w:rsidRPr="00970568">
        <w:rPr>
          <w:rFonts w:ascii="Raleway" w:hAnsi="Raleway" w:cs="Arial"/>
          <w:sz w:val="24"/>
          <w:szCs w:val="24"/>
        </w:rPr>
        <w:t>College</w:t>
      </w:r>
      <w:r w:rsidR="00D74349" w:rsidRPr="00970568">
        <w:rPr>
          <w:rFonts w:ascii="Raleway" w:hAnsi="Raleway" w:cs="Arial"/>
          <w:sz w:val="24"/>
          <w:szCs w:val="24"/>
        </w:rPr>
        <w:t xml:space="preserve"> website</w:t>
      </w:r>
      <w:r w:rsidR="002C3C6F" w:rsidRPr="00970568">
        <w:rPr>
          <w:rFonts w:ascii="Raleway" w:hAnsi="Raleway" w:cs="Arial"/>
          <w:sz w:val="24"/>
          <w:szCs w:val="24"/>
        </w:rPr>
        <w:t xml:space="preserve"> and </w:t>
      </w:r>
      <w:r w:rsidR="003851B0" w:rsidRPr="00970568">
        <w:rPr>
          <w:rFonts w:ascii="Raleway" w:hAnsi="Raleway" w:cs="Arial"/>
          <w:sz w:val="24"/>
          <w:szCs w:val="24"/>
        </w:rPr>
        <w:t>publicity</w:t>
      </w:r>
      <w:r w:rsidR="005D6E28" w:rsidRPr="00970568">
        <w:rPr>
          <w:rFonts w:ascii="Raleway" w:hAnsi="Raleway" w:cs="Arial"/>
          <w:sz w:val="24"/>
          <w:szCs w:val="24"/>
        </w:rPr>
        <w:t>/Stamford Mercury</w:t>
      </w:r>
      <w:r w:rsidR="002C3C6F" w:rsidRPr="00970568">
        <w:rPr>
          <w:rFonts w:ascii="Raleway" w:hAnsi="Raleway" w:cs="Arial"/>
          <w:sz w:val="24"/>
          <w:szCs w:val="24"/>
        </w:rPr>
        <w:t xml:space="preserve"> and Malcolm Sargent</w:t>
      </w:r>
      <w:r w:rsidR="00D8574A" w:rsidRPr="00970568">
        <w:rPr>
          <w:rFonts w:ascii="Raleway" w:hAnsi="Raleway" w:cs="Arial"/>
          <w:sz w:val="24"/>
          <w:szCs w:val="24"/>
        </w:rPr>
        <w:t xml:space="preserve"> website/ </w:t>
      </w:r>
      <w:r w:rsidR="002C3C6F" w:rsidRPr="00970568">
        <w:rPr>
          <w:rFonts w:ascii="Raleway" w:hAnsi="Raleway" w:cs="Arial"/>
          <w:sz w:val="24"/>
          <w:szCs w:val="24"/>
        </w:rPr>
        <w:t>Facebook/</w:t>
      </w:r>
      <w:r w:rsidR="00D8574A" w:rsidRPr="00970568">
        <w:rPr>
          <w:rFonts w:ascii="Raleway" w:hAnsi="Raleway" w:cs="Arial"/>
          <w:sz w:val="24"/>
          <w:szCs w:val="24"/>
        </w:rPr>
        <w:t>n</w:t>
      </w:r>
      <w:r w:rsidR="002C3C6F" w:rsidRPr="00970568">
        <w:rPr>
          <w:rFonts w:ascii="Raleway" w:hAnsi="Raleway" w:cs="Arial"/>
          <w:sz w:val="24"/>
          <w:szCs w:val="24"/>
        </w:rPr>
        <w:t>ewsletter</w:t>
      </w:r>
    </w:p>
    <w:p w14:paraId="686A0340" w14:textId="77777777" w:rsidR="005B7213" w:rsidRPr="00970568" w:rsidRDefault="005B7213" w:rsidP="005B7213">
      <w:pPr>
        <w:pStyle w:val="ListParagraph"/>
        <w:rPr>
          <w:rFonts w:ascii="Raleway" w:hAnsi="Raleway" w:cs="Arial"/>
          <w:sz w:val="24"/>
          <w:szCs w:val="24"/>
        </w:rPr>
      </w:pPr>
    </w:p>
    <w:p w14:paraId="59E60566" w14:textId="255A6F1E" w:rsidR="005B7213" w:rsidRPr="00970568" w:rsidRDefault="005B7213" w:rsidP="00C660FE">
      <w:pPr>
        <w:numPr>
          <w:ilvl w:val="0"/>
          <w:numId w:val="34"/>
        </w:numPr>
        <w:ind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My child cannot be photographed</w:t>
      </w:r>
    </w:p>
    <w:p w14:paraId="16616C0E" w14:textId="77777777" w:rsidR="004B5D80" w:rsidRPr="00970568" w:rsidRDefault="004B5D80" w:rsidP="004B5D80">
      <w:pPr>
        <w:pStyle w:val="ListParagraph"/>
        <w:rPr>
          <w:rFonts w:ascii="Raleway" w:hAnsi="Raleway" w:cs="Arial"/>
          <w:sz w:val="24"/>
          <w:szCs w:val="24"/>
        </w:rPr>
      </w:pPr>
    </w:p>
    <w:p w14:paraId="3391D2F6" w14:textId="77777777" w:rsidR="00C660FE" w:rsidRPr="00970568" w:rsidRDefault="00C660FE" w:rsidP="00C660F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C56E5EE" w14:textId="77777777" w:rsidR="00C660FE" w:rsidRPr="00970568" w:rsidRDefault="00C660FE" w:rsidP="00C660F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2CBFCF00" w14:textId="77777777" w:rsidR="00C660FE" w:rsidRPr="00970568" w:rsidRDefault="00C660FE" w:rsidP="00C660F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t>Signed:  ___________________________________________________ (Parent/Guardian)</w:t>
      </w:r>
    </w:p>
    <w:p w14:paraId="5575106F" w14:textId="77777777" w:rsidR="00C660FE" w:rsidRDefault="00C660FE" w:rsidP="00C660F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F80D592" w14:textId="77777777" w:rsidR="00970568" w:rsidRDefault="00970568" w:rsidP="00C660F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4F534337" w14:textId="48466202" w:rsidR="00970568" w:rsidRPr="00970568" w:rsidRDefault="00970568" w:rsidP="00970568">
      <w:pPr>
        <w:ind w:left="-284" w:right="-143"/>
        <w:jc w:val="center"/>
        <w:rPr>
          <w:rFonts w:ascii="Raleway" w:hAnsi="Raleway" w:cs="Arial"/>
          <w:sz w:val="24"/>
          <w:szCs w:val="24"/>
        </w:rPr>
      </w:pPr>
      <w:r w:rsidRPr="00970568">
        <w:rPr>
          <w:rFonts w:ascii="Raleway" w:hAnsi="Raleway" w:cs="Arial"/>
          <w:sz w:val="24"/>
          <w:szCs w:val="24"/>
        </w:rPr>
        <w:lastRenderedPageBreak/>
        <w:drawing>
          <wp:inline distT="0" distB="0" distL="0" distR="0" wp14:anchorId="4F2AB613" wp14:editId="3497DE74">
            <wp:extent cx="4551680" cy="6289769"/>
            <wp:effectExtent l="0" t="0" r="1270" b="0"/>
            <wp:docPr id="1633311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3117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3863" cy="630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45F93" w14:textId="02F404E6" w:rsidR="00970568" w:rsidRDefault="00970568">
      <w:pPr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br w:type="page"/>
      </w:r>
    </w:p>
    <w:p w14:paraId="666C913E" w14:textId="1A138A91" w:rsidR="00C660FE" w:rsidRPr="00970568" w:rsidRDefault="00C660FE" w:rsidP="00970568">
      <w:pPr>
        <w:ind w:left="-284" w:right="-143"/>
        <w:jc w:val="center"/>
        <w:rPr>
          <w:rFonts w:ascii="Raleway" w:hAnsi="Raleway" w:cs="Arial"/>
          <w:sz w:val="24"/>
          <w:szCs w:val="24"/>
        </w:rPr>
      </w:pPr>
    </w:p>
    <w:sectPr w:rsidR="00C660FE" w:rsidRPr="00970568" w:rsidSect="007F284C">
      <w:footerReference w:type="even" r:id="rId9"/>
      <w:headerReference w:type="first" r:id="rId10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8BB71" w14:textId="77777777" w:rsidR="002F78E3" w:rsidRDefault="002F78E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618D6DA" w14:textId="77777777" w:rsidR="002F78E3" w:rsidRDefault="002F78E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5173" w14:textId="77777777" w:rsidR="003C4071" w:rsidRDefault="003C4071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8F57E59" w14:textId="77777777" w:rsidR="003C4071" w:rsidRDefault="003C4071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D089C" w14:textId="77777777" w:rsidR="002F78E3" w:rsidRDefault="002F78E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6D0277F" w14:textId="77777777" w:rsidR="002F78E3" w:rsidRDefault="002F78E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8FA8" w14:textId="38090FAC" w:rsidR="003C4071" w:rsidRPr="002255A6" w:rsidRDefault="00685E83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4DC18E2" wp14:editId="7E462337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AB36359" wp14:editId="6090997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50028529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F7FD8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3C4071">
      <w:rPr>
        <w:rFonts w:ascii="Kristen ITC" w:hAnsi="Kristen ITC"/>
        <w:b/>
        <w:color w:val="0000FF"/>
        <w:sz w:val="24"/>
        <w:szCs w:val="24"/>
      </w:rPr>
      <w:t xml:space="preserve"> </w:t>
    </w:r>
    <w:r w:rsidR="00E12677">
      <w:rPr>
        <w:rFonts w:ascii="Kristen ITC" w:hAnsi="Kristen ITC"/>
        <w:b/>
        <w:color w:val="0000FF"/>
        <w:sz w:val="24"/>
        <w:szCs w:val="24"/>
      </w:rPr>
      <w:tab/>
    </w:r>
    <w:r w:rsidR="003C4071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0B3103C4" w14:textId="77777777" w:rsidR="003C4071" w:rsidRPr="00B43613" w:rsidRDefault="003C4071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26A209C" w14:textId="77777777" w:rsidR="003C4071" w:rsidRDefault="003C4071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C71F987" w14:textId="6D718A56" w:rsidR="003C4071" w:rsidRDefault="00685E83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F757F3" wp14:editId="4B6499EA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320984635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CA1D4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6D18CE"/>
    <w:multiLevelType w:val="hybridMultilevel"/>
    <w:tmpl w:val="11C05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3C6535"/>
    <w:multiLevelType w:val="hybridMultilevel"/>
    <w:tmpl w:val="680E6756"/>
    <w:lvl w:ilvl="0" w:tplc="A552B176">
      <w:numFmt w:val="bullet"/>
      <w:lvlText w:val="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5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105153">
    <w:abstractNumId w:val="30"/>
  </w:num>
  <w:num w:numId="2" w16cid:durableId="82451642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348891">
    <w:abstractNumId w:val="18"/>
  </w:num>
  <w:num w:numId="4" w16cid:durableId="1792165578">
    <w:abstractNumId w:val="4"/>
  </w:num>
  <w:num w:numId="5" w16cid:durableId="1889223116">
    <w:abstractNumId w:val="6"/>
  </w:num>
  <w:num w:numId="6" w16cid:durableId="1814786867">
    <w:abstractNumId w:val="15"/>
  </w:num>
  <w:num w:numId="7" w16cid:durableId="1194225173">
    <w:abstractNumId w:val="27"/>
  </w:num>
  <w:num w:numId="8" w16cid:durableId="1891334479">
    <w:abstractNumId w:val="13"/>
  </w:num>
  <w:num w:numId="9" w16cid:durableId="804082576">
    <w:abstractNumId w:val="20"/>
  </w:num>
  <w:num w:numId="10" w16cid:durableId="292178161">
    <w:abstractNumId w:val="26"/>
  </w:num>
  <w:num w:numId="11" w16cid:durableId="116534635">
    <w:abstractNumId w:val="7"/>
  </w:num>
  <w:num w:numId="12" w16cid:durableId="693382017">
    <w:abstractNumId w:val="14"/>
  </w:num>
  <w:num w:numId="13" w16cid:durableId="688524597">
    <w:abstractNumId w:val="5"/>
  </w:num>
  <w:num w:numId="14" w16cid:durableId="1434746128">
    <w:abstractNumId w:val="19"/>
  </w:num>
  <w:num w:numId="15" w16cid:durableId="780608873">
    <w:abstractNumId w:val="16"/>
  </w:num>
  <w:num w:numId="16" w16cid:durableId="1406300308">
    <w:abstractNumId w:val="29"/>
  </w:num>
  <w:num w:numId="17" w16cid:durableId="996307003">
    <w:abstractNumId w:val="10"/>
  </w:num>
  <w:num w:numId="18" w16cid:durableId="1444835879">
    <w:abstractNumId w:val="32"/>
  </w:num>
  <w:num w:numId="19" w16cid:durableId="609167801">
    <w:abstractNumId w:val="1"/>
  </w:num>
  <w:num w:numId="20" w16cid:durableId="1431127476">
    <w:abstractNumId w:val="12"/>
  </w:num>
  <w:num w:numId="21" w16cid:durableId="1562793555">
    <w:abstractNumId w:val="31"/>
  </w:num>
  <w:num w:numId="22" w16cid:durableId="154149149">
    <w:abstractNumId w:val="22"/>
  </w:num>
  <w:num w:numId="23" w16cid:durableId="533928374">
    <w:abstractNumId w:val="23"/>
  </w:num>
  <w:num w:numId="24" w16cid:durableId="299238660">
    <w:abstractNumId w:val="8"/>
  </w:num>
  <w:num w:numId="25" w16cid:durableId="136411423">
    <w:abstractNumId w:val="2"/>
  </w:num>
  <w:num w:numId="26" w16cid:durableId="2139831564">
    <w:abstractNumId w:val="2"/>
  </w:num>
  <w:num w:numId="27" w16cid:durableId="749809914">
    <w:abstractNumId w:val="17"/>
  </w:num>
  <w:num w:numId="28" w16cid:durableId="690256643">
    <w:abstractNumId w:val="0"/>
  </w:num>
  <w:num w:numId="29" w16cid:durableId="1957171474">
    <w:abstractNumId w:val="25"/>
  </w:num>
  <w:num w:numId="30" w16cid:durableId="619381642">
    <w:abstractNumId w:val="11"/>
  </w:num>
  <w:num w:numId="31" w16cid:durableId="1882395634">
    <w:abstractNumId w:val="28"/>
  </w:num>
  <w:num w:numId="32" w16cid:durableId="1911185200">
    <w:abstractNumId w:val="9"/>
  </w:num>
  <w:num w:numId="33" w16cid:durableId="2121291577">
    <w:abstractNumId w:val="3"/>
  </w:num>
  <w:num w:numId="34" w16cid:durableId="1619722787">
    <w:abstractNumId w:val="24"/>
  </w:num>
  <w:num w:numId="35" w16cid:durableId="5549760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09F8"/>
    <w:rsid w:val="00014E3C"/>
    <w:rsid w:val="00023F13"/>
    <w:rsid w:val="00024542"/>
    <w:rsid w:val="0003776B"/>
    <w:rsid w:val="00042C48"/>
    <w:rsid w:val="000436D9"/>
    <w:rsid w:val="0005112F"/>
    <w:rsid w:val="00062651"/>
    <w:rsid w:val="00073953"/>
    <w:rsid w:val="00075A8B"/>
    <w:rsid w:val="00085940"/>
    <w:rsid w:val="0009419C"/>
    <w:rsid w:val="000A385D"/>
    <w:rsid w:val="000B7ACB"/>
    <w:rsid w:val="000C235E"/>
    <w:rsid w:val="000C4BFE"/>
    <w:rsid w:val="000D4781"/>
    <w:rsid w:val="000E2751"/>
    <w:rsid w:val="00106334"/>
    <w:rsid w:val="00120EDD"/>
    <w:rsid w:val="00130FA5"/>
    <w:rsid w:val="00132541"/>
    <w:rsid w:val="00132578"/>
    <w:rsid w:val="001334A9"/>
    <w:rsid w:val="00134517"/>
    <w:rsid w:val="00142FE8"/>
    <w:rsid w:val="00144997"/>
    <w:rsid w:val="00147EC9"/>
    <w:rsid w:val="00152F39"/>
    <w:rsid w:val="00154AEA"/>
    <w:rsid w:val="00160946"/>
    <w:rsid w:val="001612D3"/>
    <w:rsid w:val="0016207D"/>
    <w:rsid w:val="001710CE"/>
    <w:rsid w:val="00171E63"/>
    <w:rsid w:val="00193D65"/>
    <w:rsid w:val="001A5E40"/>
    <w:rsid w:val="001B11E9"/>
    <w:rsid w:val="001C1E8A"/>
    <w:rsid w:val="001D02AD"/>
    <w:rsid w:val="001D4E0D"/>
    <w:rsid w:val="001E28FC"/>
    <w:rsid w:val="001E5D4A"/>
    <w:rsid w:val="001F1DF3"/>
    <w:rsid w:val="001F4609"/>
    <w:rsid w:val="00202FD5"/>
    <w:rsid w:val="0021098E"/>
    <w:rsid w:val="00221152"/>
    <w:rsid w:val="002255A6"/>
    <w:rsid w:val="002271C9"/>
    <w:rsid w:val="00236D67"/>
    <w:rsid w:val="0024189E"/>
    <w:rsid w:val="002539D8"/>
    <w:rsid w:val="00254D73"/>
    <w:rsid w:val="00265E79"/>
    <w:rsid w:val="00283CC6"/>
    <w:rsid w:val="002844B5"/>
    <w:rsid w:val="002902EE"/>
    <w:rsid w:val="0029118D"/>
    <w:rsid w:val="002B7001"/>
    <w:rsid w:val="002C1E73"/>
    <w:rsid w:val="002C3C6F"/>
    <w:rsid w:val="002C6238"/>
    <w:rsid w:val="002C6385"/>
    <w:rsid w:val="002D5298"/>
    <w:rsid w:val="002D6916"/>
    <w:rsid w:val="002D69CD"/>
    <w:rsid w:val="002E31AE"/>
    <w:rsid w:val="002E4AF4"/>
    <w:rsid w:val="002F139D"/>
    <w:rsid w:val="002F78E3"/>
    <w:rsid w:val="002F7CE8"/>
    <w:rsid w:val="003044C4"/>
    <w:rsid w:val="00311C37"/>
    <w:rsid w:val="003134C9"/>
    <w:rsid w:val="00326E63"/>
    <w:rsid w:val="00327642"/>
    <w:rsid w:val="00342AA8"/>
    <w:rsid w:val="003456E1"/>
    <w:rsid w:val="0034647B"/>
    <w:rsid w:val="003465DB"/>
    <w:rsid w:val="00354058"/>
    <w:rsid w:val="00355525"/>
    <w:rsid w:val="00366DD4"/>
    <w:rsid w:val="00373235"/>
    <w:rsid w:val="003752D0"/>
    <w:rsid w:val="00381BAF"/>
    <w:rsid w:val="00384FF0"/>
    <w:rsid w:val="003851B0"/>
    <w:rsid w:val="00387ED9"/>
    <w:rsid w:val="00397D6E"/>
    <w:rsid w:val="003B35C3"/>
    <w:rsid w:val="003B6041"/>
    <w:rsid w:val="003C4071"/>
    <w:rsid w:val="003C55F9"/>
    <w:rsid w:val="003D69FD"/>
    <w:rsid w:val="003E0269"/>
    <w:rsid w:val="003E196F"/>
    <w:rsid w:val="003E197C"/>
    <w:rsid w:val="003E2D92"/>
    <w:rsid w:val="003F0296"/>
    <w:rsid w:val="0040059D"/>
    <w:rsid w:val="00412B32"/>
    <w:rsid w:val="00421FD2"/>
    <w:rsid w:val="00422E79"/>
    <w:rsid w:val="00431282"/>
    <w:rsid w:val="00432954"/>
    <w:rsid w:val="00437E0C"/>
    <w:rsid w:val="00440D3D"/>
    <w:rsid w:val="00442B7E"/>
    <w:rsid w:val="00450FB4"/>
    <w:rsid w:val="0046201E"/>
    <w:rsid w:val="00465D09"/>
    <w:rsid w:val="004748D5"/>
    <w:rsid w:val="0047621B"/>
    <w:rsid w:val="00491287"/>
    <w:rsid w:val="0049420E"/>
    <w:rsid w:val="00496AB8"/>
    <w:rsid w:val="004A49E6"/>
    <w:rsid w:val="004A5A73"/>
    <w:rsid w:val="004A76E0"/>
    <w:rsid w:val="004B1BCF"/>
    <w:rsid w:val="004B5D80"/>
    <w:rsid w:val="004B6722"/>
    <w:rsid w:val="004D7A4C"/>
    <w:rsid w:val="004E301C"/>
    <w:rsid w:val="004E39CC"/>
    <w:rsid w:val="004E4D6F"/>
    <w:rsid w:val="004E6F13"/>
    <w:rsid w:val="00501C79"/>
    <w:rsid w:val="00506326"/>
    <w:rsid w:val="00515962"/>
    <w:rsid w:val="00540C6C"/>
    <w:rsid w:val="00543869"/>
    <w:rsid w:val="005552FF"/>
    <w:rsid w:val="00560263"/>
    <w:rsid w:val="005635FF"/>
    <w:rsid w:val="00566144"/>
    <w:rsid w:val="00566819"/>
    <w:rsid w:val="00566D40"/>
    <w:rsid w:val="00566E81"/>
    <w:rsid w:val="00570F1E"/>
    <w:rsid w:val="00573BDB"/>
    <w:rsid w:val="005853EE"/>
    <w:rsid w:val="00591C0C"/>
    <w:rsid w:val="00595685"/>
    <w:rsid w:val="005A5585"/>
    <w:rsid w:val="005B46B4"/>
    <w:rsid w:val="005B7213"/>
    <w:rsid w:val="005C3155"/>
    <w:rsid w:val="005D6E28"/>
    <w:rsid w:val="005D6EEA"/>
    <w:rsid w:val="005E1E87"/>
    <w:rsid w:val="005E3A53"/>
    <w:rsid w:val="005F17AE"/>
    <w:rsid w:val="005F2CDE"/>
    <w:rsid w:val="00603BBA"/>
    <w:rsid w:val="00605672"/>
    <w:rsid w:val="0060580D"/>
    <w:rsid w:val="0061345C"/>
    <w:rsid w:val="006139DF"/>
    <w:rsid w:val="00614B08"/>
    <w:rsid w:val="00620094"/>
    <w:rsid w:val="00645727"/>
    <w:rsid w:val="00650C57"/>
    <w:rsid w:val="00654874"/>
    <w:rsid w:val="00661B77"/>
    <w:rsid w:val="00662EB7"/>
    <w:rsid w:val="006674B1"/>
    <w:rsid w:val="006679D2"/>
    <w:rsid w:val="00674FAF"/>
    <w:rsid w:val="006754E5"/>
    <w:rsid w:val="006764E7"/>
    <w:rsid w:val="0068177A"/>
    <w:rsid w:val="00685E83"/>
    <w:rsid w:val="006A0D2C"/>
    <w:rsid w:val="006A3D2D"/>
    <w:rsid w:val="006B2179"/>
    <w:rsid w:val="006B4CFF"/>
    <w:rsid w:val="006C298F"/>
    <w:rsid w:val="006D3D57"/>
    <w:rsid w:val="006E0B75"/>
    <w:rsid w:val="006E426A"/>
    <w:rsid w:val="006F0606"/>
    <w:rsid w:val="006F078F"/>
    <w:rsid w:val="006F4378"/>
    <w:rsid w:val="006F4B3C"/>
    <w:rsid w:val="007236FD"/>
    <w:rsid w:val="00730309"/>
    <w:rsid w:val="0073192D"/>
    <w:rsid w:val="00732061"/>
    <w:rsid w:val="0073589B"/>
    <w:rsid w:val="007404AF"/>
    <w:rsid w:val="007423EB"/>
    <w:rsid w:val="00745F37"/>
    <w:rsid w:val="00762223"/>
    <w:rsid w:val="00763A58"/>
    <w:rsid w:val="0076760D"/>
    <w:rsid w:val="007746E3"/>
    <w:rsid w:val="00774FA0"/>
    <w:rsid w:val="00786CA5"/>
    <w:rsid w:val="007A0315"/>
    <w:rsid w:val="007A3B43"/>
    <w:rsid w:val="007A74BC"/>
    <w:rsid w:val="007C1189"/>
    <w:rsid w:val="007D510B"/>
    <w:rsid w:val="007E495F"/>
    <w:rsid w:val="007F284C"/>
    <w:rsid w:val="007F6524"/>
    <w:rsid w:val="007F6E2A"/>
    <w:rsid w:val="00800EE9"/>
    <w:rsid w:val="0080484F"/>
    <w:rsid w:val="00812DD9"/>
    <w:rsid w:val="008131FD"/>
    <w:rsid w:val="008225A1"/>
    <w:rsid w:val="00822F5C"/>
    <w:rsid w:val="0083221B"/>
    <w:rsid w:val="00864029"/>
    <w:rsid w:val="00865067"/>
    <w:rsid w:val="00870804"/>
    <w:rsid w:val="00883003"/>
    <w:rsid w:val="0089150F"/>
    <w:rsid w:val="00892DEB"/>
    <w:rsid w:val="008944BE"/>
    <w:rsid w:val="00896E85"/>
    <w:rsid w:val="008A1F45"/>
    <w:rsid w:val="008B00B1"/>
    <w:rsid w:val="008B45A8"/>
    <w:rsid w:val="008D3883"/>
    <w:rsid w:val="008D3926"/>
    <w:rsid w:val="00906DE5"/>
    <w:rsid w:val="00920E82"/>
    <w:rsid w:val="0092592E"/>
    <w:rsid w:val="009329C1"/>
    <w:rsid w:val="0094347E"/>
    <w:rsid w:val="009465DA"/>
    <w:rsid w:val="00947DB5"/>
    <w:rsid w:val="00950485"/>
    <w:rsid w:val="00951583"/>
    <w:rsid w:val="00953961"/>
    <w:rsid w:val="00970568"/>
    <w:rsid w:val="00980F98"/>
    <w:rsid w:val="009876FC"/>
    <w:rsid w:val="009A7F4F"/>
    <w:rsid w:val="009B0C07"/>
    <w:rsid w:val="009B6EA7"/>
    <w:rsid w:val="009B7E95"/>
    <w:rsid w:val="009C1B7C"/>
    <w:rsid w:val="009C5F20"/>
    <w:rsid w:val="009C62A0"/>
    <w:rsid w:val="009C75ED"/>
    <w:rsid w:val="009D131A"/>
    <w:rsid w:val="009D2096"/>
    <w:rsid w:val="009D33B1"/>
    <w:rsid w:val="009D6BB3"/>
    <w:rsid w:val="009E01D7"/>
    <w:rsid w:val="009E38CD"/>
    <w:rsid w:val="009F0722"/>
    <w:rsid w:val="00A01D4D"/>
    <w:rsid w:val="00A13718"/>
    <w:rsid w:val="00A141E7"/>
    <w:rsid w:val="00A20EDA"/>
    <w:rsid w:val="00A2121F"/>
    <w:rsid w:val="00A23210"/>
    <w:rsid w:val="00A30020"/>
    <w:rsid w:val="00A31D5B"/>
    <w:rsid w:val="00A32B0E"/>
    <w:rsid w:val="00A34DE5"/>
    <w:rsid w:val="00A37C23"/>
    <w:rsid w:val="00A53141"/>
    <w:rsid w:val="00A54878"/>
    <w:rsid w:val="00A56374"/>
    <w:rsid w:val="00A60587"/>
    <w:rsid w:val="00A63018"/>
    <w:rsid w:val="00A72832"/>
    <w:rsid w:val="00A75005"/>
    <w:rsid w:val="00A7567A"/>
    <w:rsid w:val="00A87957"/>
    <w:rsid w:val="00A9435F"/>
    <w:rsid w:val="00AA3E09"/>
    <w:rsid w:val="00AA4EBC"/>
    <w:rsid w:val="00AB2766"/>
    <w:rsid w:val="00AC0AE6"/>
    <w:rsid w:val="00AD127E"/>
    <w:rsid w:val="00AD74FF"/>
    <w:rsid w:val="00AD7C10"/>
    <w:rsid w:val="00AF0D68"/>
    <w:rsid w:val="00AF67A4"/>
    <w:rsid w:val="00AF69DF"/>
    <w:rsid w:val="00B0429E"/>
    <w:rsid w:val="00B12896"/>
    <w:rsid w:val="00B35F4F"/>
    <w:rsid w:val="00B40AFB"/>
    <w:rsid w:val="00B40F0B"/>
    <w:rsid w:val="00B43613"/>
    <w:rsid w:val="00B51D18"/>
    <w:rsid w:val="00B60095"/>
    <w:rsid w:val="00B60A24"/>
    <w:rsid w:val="00B61F2F"/>
    <w:rsid w:val="00B666E5"/>
    <w:rsid w:val="00B74207"/>
    <w:rsid w:val="00B80510"/>
    <w:rsid w:val="00B838C2"/>
    <w:rsid w:val="00B83F62"/>
    <w:rsid w:val="00B866C3"/>
    <w:rsid w:val="00B9276D"/>
    <w:rsid w:val="00B92892"/>
    <w:rsid w:val="00B963F3"/>
    <w:rsid w:val="00BA220E"/>
    <w:rsid w:val="00BA6F49"/>
    <w:rsid w:val="00BB1BFC"/>
    <w:rsid w:val="00BB2552"/>
    <w:rsid w:val="00BB6C2B"/>
    <w:rsid w:val="00BC0CFC"/>
    <w:rsid w:val="00BC4FB9"/>
    <w:rsid w:val="00BC5D13"/>
    <w:rsid w:val="00BC61D8"/>
    <w:rsid w:val="00BD3BCC"/>
    <w:rsid w:val="00BD4FA4"/>
    <w:rsid w:val="00BE0AD8"/>
    <w:rsid w:val="00BE3DB6"/>
    <w:rsid w:val="00BE58BF"/>
    <w:rsid w:val="00BE603F"/>
    <w:rsid w:val="00BF4AF7"/>
    <w:rsid w:val="00C1227F"/>
    <w:rsid w:val="00C213B2"/>
    <w:rsid w:val="00C27B0D"/>
    <w:rsid w:val="00C5617A"/>
    <w:rsid w:val="00C579AC"/>
    <w:rsid w:val="00C608C9"/>
    <w:rsid w:val="00C660FE"/>
    <w:rsid w:val="00C75C44"/>
    <w:rsid w:val="00C8483F"/>
    <w:rsid w:val="00C85CD6"/>
    <w:rsid w:val="00C9391F"/>
    <w:rsid w:val="00CA740B"/>
    <w:rsid w:val="00CA7F07"/>
    <w:rsid w:val="00CB5018"/>
    <w:rsid w:val="00CB6EE7"/>
    <w:rsid w:val="00CD24D5"/>
    <w:rsid w:val="00CD4081"/>
    <w:rsid w:val="00CF0E3A"/>
    <w:rsid w:val="00CF3DBE"/>
    <w:rsid w:val="00CF3E31"/>
    <w:rsid w:val="00CF6076"/>
    <w:rsid w:val="00D018CC"/>
    <w:rsid w:val="00D022EC"/>
    <w:rsid w:val="00D02BFD"/>
    <w:rsid w:val="00D03F61"/>
    <w:rsid w:val="00D065E1"/>
    <w:rsid w:val="00D33C0F"/>
    <w:rsid w:val="00D33FFA"/>
    <w:rsid w:val="00D45242"/>
    <w:rsid w:val="00D65B4D"/>
    <w:rsid w:val="00D67D5B"/>
    <w:rsid w:val="00D7073D"/>
    <w:rsid w:val="00D72E1D"/>
    <w:rsid w:val="00D74273"/>
    <w:rsid w:val="00D74349"/>
    <w:rsid w:val="00D777F2"/>
    <w:rsid w:val="00D8574A"/>
    <w:rsid w:val="00D92FE0"/>
    <w:rsid w:val="00D938EA"/>
    <w:rsid w:val="00DA1739"/>
    <w:rsid w:val="00DA362A"/>
    <w:rsid w:val="00DD13E8"/>
    <w:rsid w:val="00DD57AC"/>
    <w:rsid w:val="00DE0F66"/>
    <w:rsid w:val="00DE200F"/>
    <w:rsid w:val="00DE4236"/>
    <w:rsid w:val="00DE44B9"/>
    <w:rsid w:val="00E002E6"/>
    <w:rsid w:val="00E056F0"/>
    <w:rsid w:val="00E10968"/>
    <w:rsid w:val="00E12677"/>
    <w:rsid w:val="00E13BB5"/>
    <w:rsid w:val="00E3235A"/>
    <w:rsid w:val="00E37F80"/>
    <w:rsid w:val="00E4394D"/>
    <w:rsid w:val="00E470AE"/>
    <w:rsid w:val="00E606B0"/>
    <w:rsid w:val="00E618DA"/>
    <w:rsid w:val="00E620DD"/>
    <w:rsid w:val="00E63299"/>
    <w:rsid w:val="00E632B2"/>
    <w:rsid w:val="00E72963"/>
    <w:rsid w:val="00E73B00"/>
    <w:rsid w:val="00E807BF"/>
    <w:rsid w:val="00E8696A"/>
    <w:rsid w:val="00EA0B3A"/>
    <w:rsid w:val="00EA598E"/>
    <w:rsid w:val="00EB0C09"/>
    <w:rsid w:val="00EB31E4"/>
    <w:rsid w:val="00EB4D57"/>
    <w:rsid w:val="00EB7A7B"/>
    <w:rsid w:val="00EB7DD0"/>
    <w:rsid w:val="00EC0EDD"/>
    <w:rsid w:val="00EC1185"/>
    <w:rsid w:val="00EC31D3"/>
    <w:rsid w:val="00EC72B5"/>
    <w:rsid w:val="00EC7C0E"/>
    <w:rsid w:val="00EE101A"/>
    <w:rsid w:val="00EE5690"/>
    <w:rsid w:val="00EE6488"/>
    <w:rsid w:val="00EE7082"/>
    <w:rsid w:val="00EF0D38"/>
    <w:rsid w:val="00EF239C"/>
    <w:rsid w:val="00EF368D"/>
    <w:rsid w:val="00EF3EAD"/>
    <w:rsid w:val="00EF5C0C"/>
    <w:rsid w:val="00F038DB"/>
    <w:rsid w:val="00F150D3"/>
    <w:rsid w:val="00F15786"/>
    <w:rsid w:val="00F37375"/>
    <w:rsid w:val="00F40309"/>
    <w:rsid w:val="00F52A23"/>
    <w:rsid w:val="00F5703C"/>
    <w:rsid w:val="00F57C41"/>
    <w:rsid w:val="00F6365E"/>
    <w:rsid w:val="00F80BCA"/>
    <w:rsid w:val="00F82285"/>
    <w:rsid w:val="00F858E3"/>
    <w:rsid w:val="00F863A8"/>
    <w:rsid w:val="00F92F24"/>
    <w:rsid w:val="00F95D7B"/>
    <w:rsid w:val="00FA2F5D"/>
    <w:rsid w:val="00FB65F8"/>
    <w:rsid w:val="00FC1329"/>
    <w:rsid w:val="00FC2A12"/>
    <w:rsid w:val="00FC4499"/>
    <w:rsid w:val="00FD1878"/>
    <w:rsid w:val="00FD1F10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0B6D0FC"/>
  <w15:chartTrackingRefBased/>
  <w15:docId w15:val="{C59CCB81-CE81-46D7-BD72-A729DFCC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1D4E0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1267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171E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9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6E576-1DD2-42C1-925A-A6D93291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10</TotalTime>
  <Pages>4</Pages>
  <Words>398</Words>
  <Characters>2271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2664</CharactersWithSpaces>
  <SharedDoc>false</SharedDoc>
  <HLinks>
    <vt:vector size="12" baseType="variant">
      <vt:variant>
        <vt:i4>7274529</vt:i4>
      </vt:variant>
      <vt:variant>
        <vt:i4>3</vt:i4>
      </vt:variant>
      <vt:variant>
        <vt:i4>0</vt:i4>
      </vt:variant>
      <vt:variant>
        <vt:i4>5</vt:i4>
      </vt:variant>
      <vt:variant>
        <vt:lpwstr>https://myclassmate.ai/parentRegisterReferral?code=BvM1gDzvbVHYE3FS</vt:lpwstr>
      </vt:variant>
      <vt:variant>
        <vt:lpwstr/>
      </vt:variant>
      <vt:variant>
        <vt:i4>1638431</vt:i4>
      </vt:variant>
      <vt:variant>
        <vt:i4>0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2021-09-06T10:28:00Z</cp:lastPrinted>
  <dcterms:created xsi:type="dcterms:W3CDTF">2026-09-29T09:56:00Z</dcterms:created>
  <dcterms:modified xsi:type="dcterms:W3CDTF">2026-09-29T09:56:00Z</dcterms:modified>
</cp:coreProperties>
</file>